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6FFC4" w14:textId="29F9B1BC" w:rsidR="00302A10" w:rsidRPr="008B1E23" w:rsidRDefault="00716270" w:rsidP="006152DB">
      <w:pPr>
        <w:spacing w:after="0" w:line="240" w:lineRule="auto"/>
        <w:jc w:val="center"/>
        <w:rPr>
          <w:rFonts w:cstheme="minorHAnsi"/>
          <w:b/>
          <w:bCs/>
          <w:color w:val="C00000"/>
          <w:sz w:val="72"/>
          <w:szCs w:val="72"/>
        </w:rPr>
      </w:pPr>
      <w:r>
        <w:rPr>
          <w:noProof/>
        </w:rPr>
        <w:drawing>
          <wp:anchor distT="0" distB="0" distL="114300" distR="114300" simplePos="0" relativeHeight="251678720" behindDoc="0" locked="0" layoutInCell="1" allowOverlap="1" wp14:anchorId="04E5B6D0" wp14:editId="136CA084">
            <wp:simplePos x="0" y="0"/>
            <wp:positionH relativeFrom="column">
              <wp:posOffset>5316855</wp:posOffset>
            </wp:positionH>
            <wp:positionV relativeFrom="paragraph">
              <wp:posOffset>0</wp:posOffset>
            </wp:positionV>
            <wp:extent cx="1428750" cy="13144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BF5" w:rsidRPr="008B1E23">
        <w:rPr>
          <w:rFonts w:cstheme="minorHAnsi"/>
          <w:b/>
          <w:bCs/>
          <w:color w:val="C00000"/>
          <w:sz w:val="72"/>
          <w:szCs w:val="72"/>
        </w:rPr>
        <w:t>Worshi</w:t>
      </w:r>
      <w:r w:rsidR="00BC61D8" w:rsidRPr="008B1E23">
        <w:rPr>
          <w:rFonts w:cstheme="minorHAnsi"/>
          <w:b/>
          <w:bCs/>
          <w:color w:val="C00000"/>
          <w:sz w:val="72"/>
          <w:szCs w:val="72"/>
        </w:rPr>
        <w:t>p</w:t>
      </w:r>
      <w:r w:rsidR="005933C5" w:rsidRPr="008B1E23">
        <w:rPr>
          <w:rFonts w:cstheme="minorHAnsi"/>
          <w:b/>
          <w:bCs/>
          <w:color w:val="C00000"/>
          <w:sz w:val="72"/>
          <w:szCs w:val="72"/>
        </w:rPr>
        <w:t>p</w:t>
      </w:r>
      <w:r w:rsidR="006E5BF5" w:rsidRPr="008B1E23">
        <w:rPr>
          <w:rFonts w:cstheme="minorHAnsi"/>
          <w:b/>
          <w:bCs/>
          <w:color w:val="C00000"/>
          <w:sz w:val="72"/>
          <w:szCs w:val="72"/>
        </w:rPr>
        <w:t>ing Together</w:t>
      </w:r>
    </w:p>
    <w:p w14:paraId="01BFCF51" w14:textId="2C266CBA" w:rsidR="003D3278" w:rsidRPr="006043F7" w:rsidRDefault="003D3278" w:rsidP="006152DB">
      <w:pPr>
        <w:spacing w:after="0" w:line="240" w:lineRule="auto"/>
        <w:jc w:val="center"/>
        <w:rPr>
          <w:rFonts w:cstheme="minorHAnsi"/>
          <w:b/>
          <w:bCs/>
          <w:sz w:val="44"/>
          <w:szCs w:val="44"/>
        </w:rPr>
      </w:pPr>
      <w:r w:rsidRPr="006043F7">
        <w:rPr>
          <w:rFonts w:cstheme="minorHAnsi"/>
          <w:b/>
          <w:bCs/>
          <w:sz w:val="44"/>
          <w:szCs w:val="44"/>
        </w:rPr>
        <w:t>West Sussex Coast and Downs Cir</w:t>
      </w:r>
      <w:r w:rsidR="008253D3" w:rsidRPr="006043F7">
        <w:rPr>
          <w:rFonts w:cstheme="minorHAnsi"/>
          <w:b/>
          <w:bCs/>
          <w:sz w:val="44"/>
          <w:szCs w:val="44"/>
        </w:rPr>
        <w:t>cu</w:t>
      </w:r>
      <w:r w:rsidRPr="006043F7">
        <w:rPr>
          <w:rFonts w:cstheme="minorHAnsi"/>
          <w:b/>
          <w:bCs/>
          <w:sz w:val="44"/>
          <w:szCs w:val="44"/>
        </w:rPr>
        <w:t>it</w:t>
      </w:r>
    </w:p>
    <w:p w14:paraId="18F1523D" w14:textId="251DBE5A" w:rsidR="00C9288A" w:rsidRPr="00A32D69" w:rsidRDefault="008A4EE0" w:rsidP="006152DB">
      <w:pPr>
        <w:spacing w:after="0" w:line="240" w:lineRule="auto"/>
        <w:jc w:val="center"/>
        <w:rPr>
          <w:rFonts w:cstheme="minorHAnsi"/>
          <w:b/>
          <w:bCs/>
          <w:color w:val="C00000"/>
          <w:sz w:val="48"/>
          <w:szCs w:val="48"/>
        </w:rPr>
      </w:pPr>
      <w:r>
        <w:rPr>
          <w:rFonts w:cstheme="minorHAnsi"/>
          <w:b/>
          <w:bCs/>
          <w:color w:val="C00000"/>
          <w:sz w:val="48"/>
          <w:szCs w:val="48"/>
        </w:rPr>
        <w:t>February</w:t>
      </w:r>
      <w:r w:rsidR="00C9288A" w:rsidRPr="00A32D69">
        <w:rPr>
          <w:rFonts w:cstheme="minorHAnsi"/>
          <w:b/>
          <w:bCs/>
          <w:color w:val="C00000"/>
          <w:sz w:val="48"/>
          <w:szCs w:val="48"/>
        </w:rPr>
        <w:t xml:space="preserve"> 2020</w:t>
      </w:r>
    </w:p>
    <w:p w14:paraId="49D8C19C" w14:textId="635E9E86" w:rsidR="005D5761" w:rsidRPr="006043F7" w:rsidRDefault="005D5761" w:rsidP="008B1E23">
      <w:pPr>
        <w:pStyle w:val="spacing"/>
        <w:rPr>
          <w:sz w:val="12"/>
          <w:szCs w:val="12"/>
        </w:rPr>
      </w:pPr>
    </w:p>
    <w:p w14:paraId="7F5ABC26" w14:textId="4C45BE1A" w:rsidR="00A32D69" w:rsidRDefault="00A32D69" w:rsidP="006043F7">
      <w:pPr>
        <w:pStyle w:val="stdtext"/>
        <w:jc w:val="both"/>
        <w:rPr>
          <w:rFonts w:cstheme="minorHAnsi"/>
        </w:rPr>
      </w:pPr>
    </w:p>
    <w:p w14:paraId="43CA7626" w14:textId="6B368500" w:rsidR="00716270" w:rsidRDefault="003A65B7" w:rsidP="006043F7">
      <w:pPr>
        <w:pStyle w:val="stdtext"/>
        <w:jc w:val="both"/>
        <w:rPr>
          <w:rFonts w:cstheme="minorHAnsi"/>
        </w:rPr>
      </w:pPr>
      <w:r w:rsidRPr="006C65E0">
        <w:rPr>
          <w:rFonts w:cstheme="minorHAnsi"/>
          <w:b/>
          <w:bCs/>
        </w:rPr>
        <w:t>Worshi</w:t>
      </w:r>
      <w:r>
        <w:rPr>
          <w:rFonts w:cstheme="minorHAnsi"/>
          <w:b/>
          <w:bCs/>
        </w:rPr>
        <w:t>pp</w:t>
      </w:r>
      <w:r w:rsidRPr="006C65E0">
        <w:rPr>
          <w:rFonts w:cstheme="minorHAnsi"/>
          <w:b/>
          <w:bCs/>
        </w:rPr>
        <w:t>ing Together</w:t>
      </w:r>
      <w:r>
        <w:rPr>
          <w:rFonts w:cstheme="minorHAnsi"/>
        </w:rPr>
        <w:t xml:space="preserve"> is an offering from the circuit to you, and has been collated by local preachers, </w:t>
      </w:r>
      <w:proofErr w:type="gramStart"/>
      <w:r>
        <w:rPr>
          <w:rFonts w:cstheme="minorHAnsi"/>
        </w:rPr>
        <w:t>ministers</w:t>
      </w:r>
      <w:proofErr w:type="gramEnd"/>
      <w:r>
        <w:rPr>
          <w:rFonts w:cstheme="minorHAnsi"/>
        </w:rPr>
        <w:t xml:space="preserve"> and worship leaders from across the circuit.  </w:t>
      </w:r>
    </w:p>
    <w:p w14:paraId="70A3D913" w14:textId="77777777" w:rsidR="00716270" w:rsidRDefault="00716270" w:rsidP="006043F7">
      <w:pPr>
        <w:pStyle w:val="stdtext"/>
        <w:jc w:val="both"/>
        <w:rPr>
          <w:rFonts w:cstheme="minorHAnsi"/>
        </w:rPr>
      </w:pPr>
    </w:p>
    <w:p w14:paraId="74BAF693" w14:textId="05A46431" w:rsidR="00A32D69" w:rsidRDefault="003A65B7" w:rsidP="006043F7">
      <w:pPr>
        <w:pStyle w:val="stdtext"/>
        <w:jc w:val="both"/>
        <w:rPr>
          <w:rFonts w:cstheme="minorHAnsi"/>
        </w:rPr>
      </w:pPr>
      <w:r w:rsidRPr="00E22F79">
        <w:rPr>
          <w:rFonts w:cstheme="minorHAnsi"/>
        </w:rPr>
        <w:t>If you are well enough</w:t>
      </w:r>
      <w:r>
        <w:rPr>
          <w:rFonts w:cstheme="minorHAnsi"/>
        </w:rPr>
        <w:t>,</w:t>
      </w:r>
      <w:r w:rsidRPr="00E22F79">
        <w:rPr>
          <w:rFonts w:cstheme="minorHAnsi"/>
        </w:rPr>
        <w:t xml:space="preserve"> </w:t>
      </w:r>
      <w:r>
        <w:rPr>
          <w:rFonts w:cstheme="minorHAnsi"/>
        </w:rPr>
        <w:t xml:space="preserve">we invite you use this resource each week, at a time to suit you, and </w:t>
      </w:r>
      <w:r w:rsidRPr="00E22F79">
        <w:rPr>
          <w:rFonts w:cstheme="minorHAnsi"/>
        </w:rPr>
        <w:t>spend a few moments with God, knowing that</w:t>
      </w:r>
      <w:r>
        <w:rPr>
          <w:rFonts w:cstheme="minorHAnsi"/>
        </w:rPr>
        <w:t xml:space="preserve"> you are </w:t>
      </w:r>
      <w:r>
        <w:rPr>
          <w:rFonts w:cstheme="minorHAnsi"/>
          <w:b/>
          <w:bCs/>
        </w:rPr>
        <w:t>W</w:t>
      </w:r>
      <w:r w:rsidRPr="00387245">
        <w:rPr>
          <w:rFonts w:cstheme="minorHAnsi"/>
          <w:b/>
          <w:bCs/>
        </w:rPr>
        <w:t>orshi</w:t>
      </w:r>
      <w:r>
        <w:rPr>
          <w:rFonts w:cstheme="minorHAnsi"/>
          <w:b/>
          <w:bCs/>
        </w:rPr>
        <w:t>p</w:t>
      </w:r>
      <w:r w:rsidRPr="00387245">
        <w:rPr>
          <w:rFonts w:cstheme="minorHAnsi"/>
          <w:b/>
          <w:bCs/>
        </w:rPr>
        <w:t xml:space="preserve">ping </w:t>
      </w:r>
      <w:r>
        <w:rPr>
          <w:rFonts w:cstheme="minorHAnsi"/>
          <w:b/>
          <w:bCs/>
        </w:rPr>
        <w:t>T</w:t>
      </w:r>
      <w:r w:rsidRPr="00387245">
        <w:rPr>
          <w:rFonts w:cstheme="minorHAnsi"/>
          <w:b/>
          <w:bCs/>
        </w:rPr>
        <w:t>ogether</w:t>
      </w:r>
      <w:r w:rsidRPr="00E22F79">
        <w:rPr>
          <w:rFonts w:cstheme="minorHAnsi"/>
        </w:rPr>
        <w:t xml:space="preserve"> </w:t>
      </w:r>
      <w:r>
        <w:rPr>
          <w:rFonts w:cstheme="minorHAnsi"/>
        </w:rPr>
        <w:t xml:space="preserve">with </w:t>
      </w:r>
      <w:r w:rsidRPr="00E22F79">
        <w:rPr>
          <w:rFonts w:cstheme="minorHAnsi"/>
        </w:rPr>
        <w:t>other people</w:t>
      </w:r>
      <w:r>
        <w:rPr>
          <w:rFonts w:cstheme="minorHAnsi"/>
        </w:rPr>
        <w:t xml:space="preserve"> who</w:t>
      </w:r>
      <w:r w:rsidRPr="00E22F79">
        <w:rPr>
          <w:rFonts w:cstheme="minorHAnsi"/>
        </w:rPr>
        <w:t xml:space="preserve"> are </w:t>
      </w:r>
      <w:r>
        <w:rPr>
          <w:rFonts w:cstheme="minorHAnsi"/>
        </w:rPr>
        <w:t xml:space="preserve">also </w:t>
      </w:r>
      <w:r w:rsidRPr="00E22F79">
        <w:rPr>
          <w:rFonts w:cstheme="minorHAnsi"/>
        </w:rPr>
        <w:t xml:space="preserve">sharing </w:t>
      </w:r>
      <w:r>
        <w:rPr>
          <w:rFonts w:cstheme="minorHAnsi"/>
        </w:rPr>
        <w:t xml:space="preserve">in </w:t>
      </w:r>
      <w:r w:rsidRPr="00E22F79">
        <w:rPr>
          <w:rFonts w:cstheme="minorHAnsi"/>
        </w:rPr>
        <w:t>this act of worship with yo</w:t>
      </w:r>
      <w:r>
        <w:rPr>
          <w:rFonts w:cstheme="minorHAnsi"/>
        </w:rPr>
        <w:t xml:space="preserve">u. </w:t>
      </w:r>
    </w:p>
    <w:p w14:paraId="08DFF741" w14:textId="7ABE6EC8" w:rsidR="00716270" w:rsidRDefault="00716270" w:rsidP="00C338B1">
      <w:pPr>
        <w:pStyle w:val="maintext"/>
        <w:jc w:val="center"/>
      </w:pPr>
    </w:p>
    <w:p w14:paraId="518F7D2E" w14:textId="23096724" w:rsidR="006043F7" w:rsidRDefault="00CB7D40" w:rsidP="00CB7D40">
      <w:pPr>
        <w:pStyle w:val="Heading1"/>
        <w:pBdr>
          <w:top w:val="single" w:sz="4" w:space="1" w:color="auto"/>
          <w:left w:val="single" w:sz="4" w:space="4" w:color="auto"/>
          <w:bottom w:val="single" w:sz="4" w:space="1" w:color="auto"/>
          <w:right w:val="single" w:sz="4" w:space="4" w:color="auto"/>
        </w:pBdr>
        <w:spacing w:before="0"/>
        <w:jc w:val="center"/>
        <w:rPr>
          <w:rStyle w:val="maintextChar"/>
          <w:rFonts w:asciiTheme="minorHAnsi" w:hAnsiTheme="minorHAnsi" w:cstheme="minorHAnsi"/>
          <w:color w:val="auto"/>
          <w:sz w:val="30"/>
          <w:szCs w:val="30"/>
        </w:rPr>
      </w:pPr>
      <w:r w:rsidRPr="006043F7">
        <w:rPr>
          <w:rStyle w:val="maintextChar"/>
          <w:rFonts w:asciiTheme="minorHAnsi" w:hAnsiTheme="minorHAnsi" w:cstheme="minorHAnsi"/>
          <w:color w:val="auto"/>
          <w:sz w:val="30"/>
          <w:szCs w:val="30"/>
        </w:rPr>
        <w:t xml:space="preserve">Share these resources with others to use in their own way as we worship and grow together despite the pandemic. </w:t>
      </w:r>
    </w:p>
    <w:p w14:paraId="4387801F" w14:textId="07867A93" w:rsidR="00CB7D40" w:rsidRDefault="00716270" w:rsidP="00CB7D40">
      <w:pPr>
        <w:pStyle w:val="Heading1"/>
        <w:pBdr>
          <w:top w:val="single" w:sz="4" w:space="1" w:color="auto"/>
          <w:left w:val="single" w:sz="4" w:space="4" w:color="auto"/>
          <w:bottom w:val="single" w:sz="4" w:space="1" w:color="auto"/>
          <w:right w:val="single" w:sz="4" w:space="4" w:color="auto"/>
        </w:pBdr>
        <w:spacing w:before="0"/>
        <w:jc w:val="center"/>
        <w:rPr>
          <w:rStyle w:val="Hyperlink"/>
          <w:sz w:val="30"/>
          <w:szCs w:val="30"/>
        </w:rPr>
      </w:pPr>
      <w:r>
        <w:rPr>
          <w:rStyle w:val="maintextChar"/>
          <w:rFonts w:asciiTheme="minorHAnsi" w:hAnsiTheme="minorHAnsi" w:cstheme="minorHAnsi"/>
          <w:color w:val="auto"/>
          <w:sz w:val="30"/>
          <w:szCs w:val="30"/>
        </w:rPr>
        <w:t>Also a</w:t>
      </w:r>
      <w:r w:rsidR="00CB7D40" w:rsidRPr="006043F7">
        <w:rPr>
          <w:rStyle w:val="maintextChar"/>
          <w:rFonts w:asciiTheme="minorHAnsi" w:hAnsiTheme="minorHAnsi" w:cstheme="minorHAnsi"/>
          <w:color w:val="auto"/>
          <w:sz w:val="30"/>
          <w:szCs w:val="30"/>
        </w:rPr>
        <w:t xml:space="preserve">vailable at: </w:t>
      </w:r>
      <w:hyperlink r:id="rId9" w:history="1">
        <w:r w:rsidR="00CB7D40" w:rsidRPr="006043F7">
          <w:rPr>
            <w:rStyle w:val="Hyperlink"/>
            <w:sz w:val="30"/>
            <w:szCs w:val="30"/>
          </w:rPr>
          <w:t>www.westsussexcoastanddownscircuit.co.uk</w:t>
        </w:r>
      </w:hyperlink>
    </w:p>
    <w:p w14:paraId="61C61CF9" w14:textId="0B652D4C" w:rsidR="00716270" w:rsidRPr="00716270" w:rsidRDefault="00716270" w:rsidP="00716270">
      <w:pPr>
        <w:sectPr w:rsidR="00716270" w:rsidRPr="00716270" w:rsidSect="001322EB">
          <w:footerReference w:type="default" r:id="rId10"/>
          <w:type w:val="continuous"/>
          <w:pgSz w:w="11906" w:h="16838"/>
          <w:pgMar w:top="567" w:right="567" w:bottom="567" w:left="567" w:header="708" w:footer="708" w:gutter="0"/>
          <w:cols w:space="708"/>
          <w:titlePg/>
          <w:docGrid w:linePitch="360"/>
        </w:sectPr>
      </w:pPr>
    </w:p>
    <w:p w14:paraId="13A6D093" w14:textId="54C7D0CA" w:rsidR="009E7D22" w:rsidRDefault="009E7D22" w:rsidP="00AC2D9B">
      <w:pPr>
        <w:pStyle w:val="Heading2"/>
        <w:spacing w:after="0"/>
      </w:pPr>
    </w:p>
    <w:p w14:paraId="522627A4" w14:textId="77777777" w:rsidR="00CD2A5F" w:rsidRDefault="00CD2A5F" w:rsidP="00CD2A5F">
      <w:pPr>
        <w:pStyle w:val="Heading2"/>
        <w:spacing w:after="0"/>
        <w:jc w:val="center"/>
        <w:rPr>
          <w:i/>
          <w:iCs/>
          <w:sz w:val="40"/>
          <w:szCs w:val="40"/>
        </w:rPr>
      </w:pPr>
      <w:bookmarkStart w:id="0" w:name="_Hlk43985768"/>
      <w:bookmarkEnd w:id="0"/>
      <w:r w:rsidRPr="00CD2A5F">
        <w:rPr>
          <w:i/>
          <w:iCs/>
          <w:sz w:val="40"/>
          <w:szCs w:val="40"/>
        </w:rPr>
        <w:t>And may the Lord make you increase and abound in love for one another and for all, just as we abound in love for you.</w:t>
      </w:r>
    </w:p>
    <w:p w14:paraId="1426A4E1" w14:textId="77777777" w:rsidR="00CD2A5F" w:rsidRPr="00CD2A5F" w:rsidRDefault="00CD2A5F" w:rsidP="00CD2A5F">
      <w:pPr>
        <w:pStyle w:val="Heading2"/>
        <w:jc w:val="right"/>
        <w:rPr>
          <w:b w:val="0"/>
          <w:bCs/>
          <w:i/>
          <w:iCs/>
          <w:color w:val="auto"/>
        </w:rPr>
      </w:pPr>
      <w:r w:rsidRPr="00CD2A5F">
        <w:rPr>
          <w:b w:val="0"/>
          <w:bCs/>
          <w:i/>
          <w:iCs/>
          <w:color w:val="auto"/>
        </w:rPr>
        <w:t>1 Thessalonians 3:12</w:t>
      </w:r>
    </w:p>
    <w:p w14:paraId="4A0E48FB" w14:textId="42A02134" w:rsidR="00716270" w:rsidRPr="00CD2A5F" w:rsidRDefault="00CD2A5F" w:rsidP="00CD2A5F">
      <w:pPr>
        <w:pStyle w:val="Heading2"/>
        <w:jc w:val="center"/>
      </w:pPr>
      <w:r w:rsidRPr="00CD2A5F">
        <w:rPr>
          <w:noProof/>
        </w:rPr>
        <w:drawing>
          <wp:inline distT="0" distB="0" distL="0" distR="0" wp14:anchorId="3A1A67B1" wp14:editId="2208B1F7">
            <wp:extent cx="5746115" cy="4309294"/>
            <wp:effectExtent l="0" t="0" r="6985" b="0"/>
            <wp:docPr id="22" name="Picture 22" descr="A plant in a 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lant in a po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9851" cy="4312096"/>
                    </a:xfrm>
                    <a:prstGeom prst="rect">
                      <a:avLst/>
                    </a:prstGeom>
                  </pic:spPr>
                </pic:pic>
              </a:graphicData>
            </a:graphic>
          </wp:inline>
        </w:drawing>
      </w:r>
      <w:r w:rsidR="008A4EE0" w:rsidRPr="00CD2A5F">
        <w:br w:type="page"/>
      </w:r>
    </w:p>
    <w:p w14:paraId="17F54F28" w14:textId="0149FA52" w:rsidR="006617EC" w:rsidRPr="00434440" w:rsidRDefault="00302A10" w:rsidP="00AC2D9B">
      <w:pPr>
        <w:pStyle w:val="Heading2"/>
        <w:spacing w:after="0"/>
      </w:pPr>
      <w:r>
        <w:lastRenderedPageBreak/>
        <w:t xml:space="preserve">Sunday </w:t>
      </w:r>
      <w:r w:rsidR="008A4EE0">
        <w:t>7</w:t>
      </w:r>
      <w:r w:rsidR="008A4EE0" w:rsidRPr="008A4EE0">
        <w:rPr>
          <w:vertAlign w:val="superscript"/>
        </w:rPr>
        <w:t>th</w:t>
      </w:r>
      <w:r w:rsidR="008A4EE0">
        <w:t xml:space="preserve"> </w:t>
      </w:r>
      <w:r w:rsidR="00C51D63">
        <w:t xml:space="preserve">February </w:t>
      </w:r>
      <w:r>
        <w:t>202</w:t>
      </w:r>
      <w:r w:rsidR="00C9288A">
        <w:t>1</w:t>
      </w:r>
      <w:r w:rsidR="002D778F">
        <w:rPr>
          <w:rStyle w:val="FootnoteReference"/>
        </w:rPr>
        <w:footnoteReference w:id="1"/>
      </w:r>
    </w:p>
    <w:p w14:paraId="47235A2A" w14:textId="4B385D65" w:rsidR="0049470D" w:rsidRPr="007714A4" w:rsidRDefault="0049470D" w:rsidP="0010709C">
      <w:pPr>
        <w:pStyle w:val="Heading4"/>
      </w:pPr>
      <w:r w:rsidRPr="007714A4">
        <w:t>GATHERING</w:t>
      </w:r>
    </w:p>
    <w:p w14:paraId="51A6C720" w14:textId="4636481C" w:rsidR="007714A4" w:rsidRPr="00FD0A76" w:rsidRDefault="007714A4" w:rsidP="00774325">
      <w:pPr>
        <w:spacing w:after="0" w:line="240" w:lineRule="auto"/>
        <w:jc w:val="both"/>
        <w:rPr>
          <w:rFonts w:cstheme="minorHAnsi"/>
          <w:b/>
          <w:i/>
          <w:iCs/>
          <w:sz w:val="31"/>
          <w:szCs w:val="31"/>
        </w:rPr>
      </w:pPr>
      <w:r w:rsidRPr="00FD0A76">
        <w:rPr>
          <w:rFonts w:cstheme="minorHAnsi"/>
          <w:b/>
          <w:i/>
          <w:iCs/>
          <w:sz w:val="31"/>
          <w:szCs w:val="31"/>
        </w:rPr>
        <w:t xml:space="preserve">As we come to worship, you may like to </w:t>
      </w:r>
      <w:r w:rsidR="00AC2D9B">
        <w:rPr>
          <w:rFonts w:cstheme="minorHAnsi"/>
          <w:b/>
          <w:i/>
          <w:iCs/>
          <w:sz w:val="31"/>
          <w:szCs w:val="31"/>
        </w:rPr>
        <w:t xml:space="preserve">prepare with a period of </w:t>
      </w:r>
      <w:proofErr w:type="gramStart"/>
      <w:r w:rsidR="00AC2D9B">
        <w:rPr>
          <w:rFonts w:cstheme="minorHAnsi"/>
          <w:b/>
          <w:i/>
          <w:iCs/>
          <w:sz w:val="31"/>
          <w:szCs w:val="31"/>
        </w:rPr>
        <w:t>quiet, or</w:t>
      </w:r>
      <w:proofErr w:type="gramEnd"/>
      <w:r w:rsidR="00AC2D9B">
        <w:rPr>
          <w:rFonts w:cstheme="minorHAnsi"/>
          <w:b/>
          <w:i/>
          <w:iCs/>
          <w:sz w:val="31"/>
          <w:szCs w:val="31"/>
        </w:rPr>
        <w:t xml:space="preserve"> </w:t>
      </w:r>
      <w:r w:rsidRPr="00FD0A76">
        <w:rPr>
          <w:rFonts w:cstheme="minorHAnsi"/>
          <w:b/>
          <w:i/>
          <w:iCs/>
          <w:sz w:val="31"/>
          <w:szCs w:val="31"/>
        </w:rPr>
        <w:t>light a candle. Let us remember that wherever we are, God is with us.</w:t>
      </w:r>
    </w:p>
    <w:p w14:paraId="31076D1C" w14:textId="316949F9" w:rsidR="002148C0" w:rsidRDefault="002148C0" w:rsidP="00B84B4D">
      <w:pPr>
        <w:pStyle w:val="spacing"/>
      </w:pPr>
    </w:p>
    <w:p w14:paraId="694DFB84" w14:textId="120FAC93" w:rsidR="007F1329" w:rsidRDefault="00C51D63" w:rsidP="00C51D63">
      <w:pPr>
        <w:pStyle w:val="maintext"/>
        <w:jc w:val="both"/>
        <w:rPr>
          <w:i/>
          <w:iCs/>
          <w:sz w:val="28"/>
          <w:szCs w:val="28"/>
        </w:rPr>
      </w:pPr>
      <w:r w:rsidRPr="00F7600E">
        <w:rPr>
          <w:b/>
          <w:bCs/>
          <w:color w:val="C00000"/>
          <w:sz w:val="30"/>
          <w:szCs w:val="30"/>
        </w:rPr>
        <w:t xml:space="preserve">Have you not heard? The Lord is the everlasting God, the Creator of the ends of the earth…those who hope in the Lord will renew their strength. They will soar on wings like eagles, they will run and not grow weary; they will walk and not be faint.’ </w:t>
      </w:r>
      <w:r w:rsidRPr="00F7600E">
        <w:rPr>
          <w:i/>
          <w:iCs/>
          <w:sz w:val="24"/>
          <w:szCs w:val="24"/>
        </w:rPr>
        <w:t>Isaiah 40:31</w:t>
      </w:r>
    </w:p>
    <w:p w14:paraId="371E05F1" w14:textId="77777777" w:rsidR="00C51D63" w:rsidRDefault="00C51D63" w:rsidP="00C51D63">
      <w:pPr>
        <w:pStyle w:val="spacing"/>
      </w:pPr>
    </w:p>
    <w:p w14:paraId="27D16283" w14:textId="2217870E" w:rsidR="00B84B4D" w:rsidRDefault="002D778F" w:rsidP="002D778F">
      <w:pPr>
        <w:pStyle w:val="Heading3"/>
      </w:pPr>
      <w:r>
        <w:t>Prayers of Thanks and Praise</w:t>
      </w:r>
    </w:p>
    <w:p w14:paraId="2C0EC677" w14:textId="77777777" w:rsidR="002D778F" w:rsidRPr="00F7600E" w:rsidRDefault="002D778F" w:rsidP="00B84B4D">
      <w:pPr>
        <w:pStyle w:val="maintext"/>
        <w:rPr>
          <w:sz w:val="30"/>
          <w:szCs w:val="30"/>
        </w:rPr>
      </w:pPr>
      <w:r w:rsidRPr="00F7600E">
        <w:rPr>
          <w:sz w:val="30"/>
          <w:szCs w:val="30"/>
        </w:rPr>
        <w:t xml:space="preserve">Creator God we worship you and praise you for all you have done in our lives. </w:t>
      </w:r>
    </w:p>
    <w:p w14:paraId="2086462B" w14:textId="77777777" w:rsidR="002D778F" w:rsidRPr="00F7600E" w:rsidRDefault="002D778F" w:rsidP="00B84B4D">
      <w:pPr>
        <w:pStyle w:val="maintext"/>
        <w:rPr>
          <w:sz w:val="30"/>
          <w:szCs w:val="30"/>
        </w:rPr>
      </w:pPr>
      <w:r w:rsidRPr="00F7600E">
        <w:rPr>
          <w:sz w:val="30"/>
          <w:szCs w:val="30"/>
        </w:rPr>
        <w:t xml:space="preserve">You have made us and our world, so full of beauty and adventure. </w:t>
      </w:r>
    </w:p>
    <w:p w14:paraId="32EABAB7" w14:textId="77777777" w:rsidR="002D778F" w:rsidRPr="00F7600E" w:rsidRDefault="002D778F" w:rsidP="00B84B4D">
      <w:pPr>
        <w:pStyle w:val="maintext"/>
        <w:rPr>
          <w:sz w:val="30"/>
          <w:szCs w:val="30"/>
        </w:rPr>
      </w:pPr>
      <w:r w:rsidRPr="00F7600E">
        <w:rPr>
          <w:sz w:val="30"/>
          <w:szCs w:val="30"/>
        </w:rPr>
        <w:t xml:space="preserve">Even now, when we can no longer travel to enjoy that world in full, </w:t>
      </w:r>
    </w:p>
    <w:p w14:paraId="7AA082CA" w14:textId="77777777" w:rsidR="002D778F" w:rsidRPr="00F7600E" w:rsidRDefault="002D778F" w:rsidP="00B84B4D">
      <w:pPr>
        <w:pStyle w:val="maintext"/>
        <w:rPr>
          <w:sz w:val="30"/>
          <w:szCs w:val="30"/>
        </w:rPr>
      </w:pPr>
      <w:r w:rsidRPr="00F7600E">
        <w:rPr>
          <w:sz w:val="30"/>
          <w:szCs w:val="30"/>
        </w:rPr>
        <w:t xml:space="preserve">we can pause and see the garden birds from our windows. </w:t>
      </w:r>
    </w:p>
    <w:p w14:paraId="2DD9DB11" w14:textId="3D305CC4" w:rsidR="002D778F" w:rsidRPr="00F7600E" w:rsidRDefault="008434B7" w:rsidP="00B84B4D">
      <w:pPr>
        <w:pStyle w:val="maintext"/>
        <w:rPr>
          <w:sz w:val="30"/>
          <w:szCs w:val="30"/>
        </w:rPr>
      </w:pPr>
      <w:r>
        <w:rPr>
          <w:sz w:val="30"/>
          <w:szCs w:val="30"/>
        </w:rPr>
        <w:t xml:space="preserve">We may have </w:t>
      </w:r>
      <w:r w:rsidR="002D778F" w:rsidRPr="00F7600E">
        <w:rPr>
          <w:sz w:val="30"/>
          <w:szCs w:val="30"/>
        </w:rPr>
        <w:t xml:space="preserve">gardens </w:t>
      </w:r>
      <w:r w:rsidR="008658AD">
        <w:rPr>
          <w:sz w:val="30"/>
          <w:szCs w:val="30"/>
        </w:rPr>
        <w:t xml:space="preserve">to enjoy </w:t>
      </w:r>
      <w:r w:rsidR="002D778F" w:rsidRPr="00F7600E">
        <w:rPr>
          <w:sz w:val="30"/>
          <w:szCs w:val="30"/>
        </w:rPr>
        <w:t xml:space="preserve">and places to walk. </w:t>
      </w:r>
    </w:p>
    <w:p w14:paraId="4B2CCFCC" w14:textId="77777777" w:rsidR="002D778F" w:rsidRPr="00F7600E" w:rsidRDefault="002D778F" w:rsidP="00B84B4D">
      <w:pPr>
        <w:pStyle w:val="maintext"/>
        <w:rPr>
          <w:sz w:val="30"/>
          <w:szCs w:val="30"/>
        </w:rPr>
      </w:pPr>
      <w:r w:rsidRPr="00F7600E">
        <w:rPr>
          <w:sz w:val="30"/>
          <w:szCs w:val="30"/>
        </w:rPr>
        <w:t xml:space="preserve">We have warm homes and food. So many others across the world are not so lucky and we give thanks for all those who try to help them in </w:t>
      </w:r>
      <w:proofErr w:type="gramStart"/>
      <w:r w:rsidRPr="00F7600E">
        <w:rPr>
          <w:sz w:val="30"/>
          <w:szCs w:val="30"/>
        </w:rPr>
        <w:t>many different ways</w:t>
      </w:r>
      <w:proofErr w:type="gramEnd"/>
      <w:r w:rsidRPr="00F7600E">
        <w:rPr>
          <w:sz w:val="30"/>
          <w:szCs w:val="30"/>
        </w:rPr>
        <w:t xml:space="preserve">. </w:t>
      </w:r>
    </w:p>
    <w:p w14:paraId="7AA9419D" w14:textId="77777777" w:rsidR="002D778F" w:rsidRPr="00F7600E" w:rsidRDefault="002D778F" w:rsidP="00F7600E">
      <w:pPr>
        <w:pStyle w:val="spacing"/>
      </w:pPr>
    </w:p>
    <w:p w14:paraId="2709811D" w14:textId="77777777" w:rsidR="002D778F" w:rsidRPr="00F7600E" w:rsidRDefault="002D778F" w:rsidP="00B84B4D">
      <w:pPr>
        <w:pStyle w:val="maintext"/>
        <w:rPr>
          <w:sz w:val="30"/>
          <w:szCs w:val="30"/>
        </w:rPr>
      </w:pPr>
      <w:r w:rsidRPr="00F7600E">
        <w:rPr>
          <w:sz w:val="30"/>
          <w:szCs w:val="30"/>
        </w:rPr>
        <w:t xml:space="preserve">In the quiet times of </w:t>
      </w:r>
      <w:proofErr w:type="gramStart"/>
      <w:r w:rsidRPr="00F7600E">
        <w:rPr>
          <w:sz w:val="30"/>
          <w:szCs w:val="30"/>
        </w:rPr>
        <w:t>lockdown</w:t>
      </w:r>
      <w:proofErr w:type="gramEnd"/>
      <w:r w:rsidRPr="00F7600E">
        <w:rPr>
          <w:sz w:val="30"/>
          <w:szCs w:val="30"/>
        </w:rPr>
        <w:t xml:space="preserve"> we can stop and look and see what gifts you have given to us and thank and praise you. The greatest gift of all is your love shown to us through Jesus and kept with us through your Holy Spirit. </w:t>
      </w:r>
    </w:p>
    <w:p w14:paraId="3BE3ABC5" w14:textId="336AC35E" w:rsidR="002D778F" w:rsidRPr="00F7600E" w:rsidRDefault="002D778F" w:rsidP="00B84B4D">
      <w:pPr>
        <w:pStyle w:val="maintext"/>
        <w:rPr>
          <w:sz w:val="30"/>
          <w:szCs w:val="30"/>
        </w:rPr>
      </w:pPr>
      <w:r w:rsidRPr="00F7600E">
        <w:rPr>
          <w:sz w:val="30"/>
          <w:szCs w:val="30"/>
        </w:rPr>
        <w:t xml:space="preserve">Unworthy as we are, we accept that love given so </w:t>
      </w:r>
      <w:proofErr w:type="gramStart"/>
      <w:r w:rsidRPr="00F7600E">
        <w:rPr>
          <w:sz w:val="30"/>
          <w:szCs w:val="30"/>
        </w:rPr>
        <w:t>freely</w:t>
      </w:r>
      <w:proofErr w:type="gramEnd"/>
      <w:r w:rsidRPr="00F7600E">
        <w:rPr>
          <w:sz w:val="30"/>
          <w:szCs w:val="30"/>
        </w:rPr>
        <w:t xml:space="preserve"> and we pray that we can spread the good news of that love to all around us. May you accept our worship and prayers </w:t>
      </w:r>
      <w:r w:rsidR="000B2E82">
        <w:rPr>
          <w:sz w:val="30"/>
          <w:szCs w:val="30"/>
        </w:rPr>
        <w:t>today</w:t>
      </w:r>
      <w:r w:rsidRPr="00F7600E">
        <w:rPr>
          <w:sz w:val="30"/>
          <w:szCs w:val="30"/>
        </w:rPr>
        <w:t>, Creator God, in the name of Jesus. Amen</w:t>
      </w:r>
    </w:p>
    <w:p w14:paraId="66B35078" w14:textId="0822F4CC" w:rsidR="002D778F" w:rsidRDefault="002D778F" w:rsidP="005E687B">
      <w:pPr>
        <w:pStyle w:val="spacing"/>
      </w:pPr>
    </w:p>
    <w:p w14:paraId="06B53F8B" w14:textId="23FBAF55" w:rsidR="00494456" w:rsidRPr="00864FA7" w:rsidRDefault="007E46A2" w:rsidP="00864FA7">
      <w:pPr>
        <w:pStyle w:val="Heading3"/>
      </w:pPr>
      <w:r>
        <w:t>Sing, Pray or Reflect: I watch the Sunrise</w:t>
      </w:r>
      <w:r w:rsidR="00DB18FD">
        <w:rPr>
          <w:rStyle w:val="FootnoteReference"/>
        </w:rPr>
        <w:footnoteReference w:id="2"/>
      </w:r>
      <w:r w:rsidR="00864FA7">
        <w:tab/>
      </w:r>
      <w:r w:rsidR="007D59C9" w:rsidRPr="00864FA7">
        <w:rPr>
          <w:rStyle w:val="linkChar"/>
        </w:rPr>
        <w:t>YouTube:</w:t>
      </w:r>
      <w:r w:rsidR="007D59C9" w:rsidRPr="007D59C9">
        <w:rPr>
          <w:i/>
          <w:iCs/>
        </w:rPr>
        <w:t xml:space="preserve"> </w:t>
      </w:r>
      <w:hyperlink r:id="rId12" w:history="1">
        <w:r w:rsidR="007D59C9" w:rsidRPr="007D59C9">
          <w:rPr>
            <w:rStyle w:val="Hyperlink"/>
            <w:i/>
            <w:iCs/>
            <w:sz w:val="28"/>
            <w:szCs w:val="28"/>
          </w:rPr>
          <w:t>https://youtu.be/byEU7ZglRBY</w:t>
        </w:r>
      </w:hyperlink>
      <w:r w:rsidR="007D59C9" w:rsidRPr="007D59C9">
        <w:rPr>
          <w:i/>
          <w:iCs/>
        </w:rPr>
        <w:t xml:space="preserve"> </w:t>
      </w:r>
    </w:p>
    <w:p w14:paraId="23172E71" w14:textId="77777777" w:rsidR="005E687B" w:rsidRPr="00F7600E" w:rsidRDefault="005E687B" w:rsidP="005E687B">
      <w:pPr>
        <w:pStyle w:val="maintext"/>
        <w:rPr>
          <w:sz w:val="30"/>
          <w:szCs w:val="30"/>
        </w:rPr>
      </w:pPr>
      <w:r w:rsidRPr="00F7600E">
        <w:rPr>
          <w:sz w:val="30"/>
          <w:szCs w:val="30"/>
        </w:rPr>
        <w:t xml:space="preserve">I watch the sunrise lighting the sky, casting its shadow </w:t>
      </w:r>
      <w:proofErr w:type="gramStart"/>
      <w:r w:rsidRPr="00F7600E">
        <w:rPr>
          <w:sz w:val="30"/>
          <w:szCs w:val="30"/>
        </w:rPr>
        <w:t>near</w:t>
      </w:r>
      <w:proofErr w:type="gramEnd"/>
      <w:r w:rsidRPr="00F7600E">
        <w:rPr>
          <w:sz w:val="30"/>
          <w:szCs w:val="30"/>
        </w:rPr>
        <w:t>.</w:t>
      </w:r>
    </w:p>
    <w:p w14:paraId="4B5D7573" w14:textId="77777777" w:rsidR="005E687B" w:rsidRPr="00F7600E" w:rsidRDefault="005E687B" w:rsidP="005E687B">
      <w:pPr>
        <w:pStyle w:val="maintext"/>
        <w:rPr>
          <w:sz w:val="30"/>
          <w:szCs w:val="30"/>
        </w:rPr>
      </w:pPr>
      <w:r w:rsidRPr="00F7600E">
        <w:rPr>
          <w:sz w:val="30"/>
          <w:szCs w:val="30"/>
        </w:rPr>
        <w:t>And on this morning, bright though it be, I feel those shadows near me.</w:t>
      </w:r>
    </w:p>
    <w:p w14:paraId="5B6F92CB" w14:textId="77777777" w:rsidR="005E687B" w:rsidRPr="00F7600E" w:rsidRDefault="005E687B" w:rsidP="005E687B">
      <w:pPr>
        <w:pStyle w:val="maintext"/>
        <w:ind w:firstLine="720"/>
        <w:rPr>
          <w:i/>
          <w:iCs/>
          <w:sz w:val="30"/>
          <w:szCs w:val="30"/>
        </w:rPr>
      </w:pPr>
      <w:r w:rsidRPr="00F7600E">
        <w:rPr>
          <w:i/>
          <w:iCs/>
          <w:sz w:val="30"/>
          <w:szCs w:val="30"/>
        </w:rPr>
        <w:t>But you are always close to me following all my ways.</w:t>
      </w:r>
    </w:p>
    <w:p w14:paraId="625F63AA" w14:textId="77777777" w:rsidR="005E687B" w:rsidRPr="00F7600E" w:rsidRDefault="005E687B" w:rsidP="005E687B">
      <w:pPr>
        <w:pStyle w:val="maintext"/>
        <w:ind w:firstLine="720"/>
        <w:rPr>
          <w:i/>
          <w:iCs/>
          <w:sz w:val="30"/>
          <w:szCs w:val="30"/>
        </w:rPr>
      </w:pPr>
      <w:r w:rsidRPr="00F7600E">
        <w:rPr>
          <w:i/>
          <w:iCs/>
          <w:sz w:val="30"/>
          <w:szCs w:val="30"/>
        </w:rPr>
        <w:t>May I always be close to you, following all your ways, Lord.</w:t>
      </w:r>
    </w:p>
    <w:p w14:paraId="007F5C82" w14:textId="77777777" w:rsidR="005E687B" w:rsidRPr="00864FA7" w:rsidRDefault="005E687B" w:rsidP="00F7600E">
      <w:pPr>
        <w:pStyle w:val="spacing"/>
        <w:rPr>
          <w:sz w:val="20"/>
          <w:szCs w:val="20"/>
        </w:rPr>
      </w:pPr>
    </w:p>
    <w:p w14:paraId="310CA259" w14:textId="77777777" w:rsidR="005E687B" w:rsidRPr="00F7600E" w:rsidRDefault="005E687B" w:rsidP="005E687B">
      <w:pPr>
        <w:pStyle w:val="maintext"/>
        <w:rPr>
          <w:sz w:val="30"/>
          <w:szCs w:val="30"/>
        </w:rPr>
      </w:pPr>
      <w:r w:rsidRPr="00F7600E">
        <w:rPr>
          <w:sz w:val="30"/>
          <w:szCs w:val="30"/>
        </w:rPr>
        <w:t>I watch the sunlight shine through the clouds, warming the earth below.</w:t>
      </w:r>
    </w:p>
    <w:p w14:paraId="4CBCEFDF" w14:textId="77777777" w:rsidR="005E687B" w:rsidRPr="00F7600E" w:rsidRDefault="005E687B" w:rsidP="005E687B">
      <w:pPr>
        <w:pStyle w:val="maintext"/>
        <w:rPr>
          <w:sz w:val="30"/>
          <w:szCs w:val="30"/>
        </w:rPr>
      </w:pPr>
      <w:r w:rsidRPr="00F7600E">
        <w:rPr>
          <w:sz w:val="30"/>
          <w:szCs w:val="30"/>
        </w:rPr>
        <w:t>And at the mid-day life seems to say: I feel your brightness near me.</w:t>
      </w:r>
    </w:p>
    <w:p w14:paraId="35D14375" w14:textId="0179C238" w:rsidR="00F7600E" w:rsidRPr="00F7600E" w:rsidRDefault="005E687B" w:rsidP="00F7600E">
      <w:pPr>
        <w:pStyle w:val="maintext"/>
        <w:ind w:firstLine="720"/>
        <w:rPr>
          <w:i/>
          <w:iCs/>
          <w:sz w:val="30"/>
          <w:szCs w:val="30"/>
        </w:rPr>
      </w:pPr>
      <w:r w:rsidRPr="00F7600E">
        <w:rPr>
          <w:i/>
          <w:iCs/>
          <w:sz w:val="30"/>
          <w:szCs w:val="30"/>
        </w:rPr>
        <w:t>For you are always close to me…</w:t>
      </w:r>
      <w:proofErr w:type="gramStart"/>
      <w:r w:rsidRPr="00F7600E">
        <w:rPr>
          <w:i/>
          <w:iCs/>
          <w:sz w:val="30"/>
          <w:szCs w:val="30"/>
        </w:rPr>
        <w:t>…..</w:t>
      </w:r>
      <w:proofErr w:type="gramEnd"/>
    </w:p>
    <w:p w14:paraId="371C8B27" w14:textId="77777777" w:rsidR="00F7600E" w:rsidRPr="00F7600E" w:rsidRDefault="00F7600E" w:rsidP="00F7600E">
      <w:pPr>
        <w:pStyle w:val="spacing"/>
      </w:pPr>
    </w:p>
    <w:p w14:paraId="11ACC572" w14:textId="7E5C4BB4" w:rsidR="005E687B" w:rsidRPr="00F7600E" w:rsidRDefault="005E687B" w:rsidP="005E687B">
      <w:pPr>
        <w:pStyle w:val="maintext"/>
        <w:rPr>
          <w:sz w:val="30"/>
          <w:szCs w:val="30"/>
        </w:rPr>
      </w:pPr>
      <w:r w:rsidRPr="00F7600E">
        <w:rPr>
          <w:sz w:val="30"/>
          <w:szCs w:val="30"/>
        </w:rPr>
        <w:t>I watch the sunset fading away, lighting the clouds with sleep.</w:t>
      </w:r>
    </w:p>
    <w:p w14:paraId="2C1F522C" w14:textId="77777777" w:rsidR="005E687B" w:rsidRPr="00F7600E" w:rsidRDefault="005E687B" w:rsidP="005E687B">
      <w:pPr>
        <w:pStyle w:val="maintext"/>
        <w:rPr>
          <w:sz w:val="30"/>
          <w:szCs w:val="30"/>
        </w:rPr>
      </w:pPr>
      <w:r w:rsidRPr="00F7600E">
        <w:rPr>
          <w:sz w:val="30"/>
          <w:szCs w:val="30"/>
        </w:rPr>
        <w:t xml:space="preserve">And as the evening closes its </w:t>
      </w:r>
      <w:proofErr w:type="gramStart"/>
      <w:r w:rsidRPr="00F7600E">
        <w:rPr>
          <w:sz w:val="30"/>
          <w:szCs w:val="30"/>
        </w:rPr>
        <w:t>eyes</w:t>
      </w:r>
      <w:proofErr w:type="gramEnd"/>
      <w:r w:rsidRPr="00F7600E">
        <w:rPr>
          <w:sz w:val="30"/>
          <w:szCs w:val="30"/>
        </w:rPr>
        <w:t xml:space="preserve"> I feel your presence near me.</w:t>
      </w:r>
    </w:p>
    <w:p w14:paraId="48A03ED2" w14:textId="77777777" w:rsidR="005E687B" w:rsidRPr="00F7600E" w:rsidRDefault="005E687B" w:rsidP="007D59C9">
      <w:pPr>
        <w:pStyle w:val="maintext"/>
        <w:ind w:firstLine="720"/>
        <w:rPr>
          <w:i/>
          <w:iCs/>
          <w:sz w:val="30"/>
          <w:szCs w:val="30"/>
        </w:rPr>
      </w:pPr>
      <w:r w:rsidRPr="00F7600E">
        <w:rPr>
          <w:i/>
          <w:iCs/>
          <w:sz w:val="30"/>
          <w:szCs w:val="30"/>
        </w:rPr>
        <w:t>For you are always close to me….</w:t>
      </w:r>
    </w:p>
    <w:p w14:paraId="243BD82C" w14:textId="77777777" w:rsidR="005E687B" w:rsidRPr="00F7600E" w:rsidRDefault="005E687B" w:rsidP="005E687B">
      <w:pPr>
        <w:pStyle w:val="maintext"/>
        <w:rPr>
          <w:sz w:val="30"/>
          <w:szCs w:val="30"/>
        </w:rPr>
      </w:pPr>
      <w:r w:rsidRPr="00F7600E">
        <w:rPr>
          <w:sz w:val="30"/>
          <w:szCs w:val="30"/>
        </w:rPr>
        <w:lastRenderedPageBreak/>
        <w:t xml:space="preserve"> I watch the moonlight guarding the night, waiting till morning comes.</w:t>
      </w:r>
    </w:p>
    <w:p w14:paraId="26E0C6D5" w14:textId="77777777" w:rsidR="005E687B" w:rsidRPr="00F7600E" w:rsidRDefault="005E687B" w:rsidP="005E687B">
      <w:pPr>
        <w:pStyle w:val="maintext"/>
        <w:rPr>
          <w:sz w:val="30"/>
          <w:szCs w:val="30"/>
        </w:rPr>
      </w:pPr>
      <w:r w:rsidRPr="00F7600E">
        <w:rPr>
          <w:sz w:val="30"/>
          <w:szCs w:val="30"/>
        </w:rPr>
        <w:t>The air is silent, earth is at rest – only your peace is near me.</w:t>
      </w:r>
    </w:p>
    <w:p w14:paraId="6DC7E134" w14:textId="47B3654F" w:rsidR="009E7D22" w:rsidRPr="00F7600E" w:rsidRDefault="005E687B" w:rsidP="00FC3018">
      <w:pPr>
        <w:pStyle w:val="maintext"/>
        <w:ind w:firstLine="720"/>
        <w:rPr>
          <w:i/>
          <w:iCs/>
          <w:sz w:val="30"/>
          <w:szCs w:val="30"/>
        </w:rPr>
      </w:pPr>
      <w:r w:rsidRPr="00F7600E">
        <w:rPr>
          <w:i/>
          <w:iCs/>
          <w:sz w:val="30"/>
          <w:szCs w:val="30"/>
        </w:rPr>
        <w:t>For you are always close to me……</w:t>
      </w:r>
    </w:p>
    <w:p w14:paraId="37001EB0" w14:textId="2817749D" w:rsidR="00B84B4D" w:rsidRPr="0049470D" w:rsidRDefault="006A2E2D" w:rsidP="00B84B4D">
      <w:pPr>
        <w:pStyle w:val="Heading4"/>
      </w:pPr>
      <w:r>
        <w:t xml:space="preserve"> </w:t>
      </w:r>
      <w:r w:rsidR="00B84B4D" w:rsidRPr="0049470D">
        <w:t>RECEIVING</w:t>
      </w:r>
    </w:p>
    <w:p w14:paraId="132730F8" w14:textId="4003C21C" w:rsidR="00B84B4D" w:rsidRDefault="00B84B4D" w:rsidP="00B84B4D">
      <w:pPr>
        <w:pStyle w:val="Heading3"/>
      </w:pPr>
      <w:r>
        <w:t xml:space="preserve">Reading: </w:t>
      </w:r>
      <w:r w:rsidR="00FC3018">
        <w:t>Mark 1:29-39</w:t>
      </w:r>
    </w:p>
    <w:p w14:paraId="0DA22D0D" w14:textId="3DB524EA" w:rsidR="0019604C" w:rsidRDefault="0019604C" w:rsidP="00B84B4D">
      <w:pPr>
        <w:spacing w:after="0"/>
      </w:pPr>
    </w:p>
    <w:p w14:paraId="7BA3E314" w14:textId="77777777" w:rsidR="0055515A" w:rsidRPr="005B1F22" w:rsidRDefault="0070038D" w:rsidP="0070038D">
      <w:pPr>
        <w:pStyle w:val="maintext"/>
        <w:jc w:val="both"/>
        <w:rPr>
          <w:sz w:val="30"/>
          <w:szCs w:val="30"/>
        </w:rPr>
      </w:pPr>
      <w:r w:rsidRPr="005B1F22">
        <w:rPr>
          <w:sz w:val="30"/>
          <w:szCs w:val="30"/>
        </w:rPr>
        <w:t xml:space="preserve">Poor Jesus. He had asserted his authority over a demon in the synagogue at Capernaum and now he was overwhelmed with people who wanted to be healed in some way. The whole town was gathered outside his door. He had already healed Simon Peter’s mother-in-law. Now he set about healing some of the others.  Can you imagine the scene? It must have been chaos. It must have been a bit like the chaos caused by the paparazzi that a celebrity of today </w:t>
      </w:r>
      <w:proofErr w:type="gramStart"/>
      <w:r w:rsidRPr="005B1F22">
        <w:rPr>
          <w:sz w:val="30"/>
          <w:szCs w:val="30"/>
        </w:rPr>
        <w:t>has to</w:t>
      </w:r>
      <w:proofErr w:type="gramEnd"/>
      <w:r w:rsidRPr="005B1F22">
        <w:rPr>
          <w:sz w:val="30"/>
          <w:szCs w:val="30"/>
        </w:rPr>
        <w:t xml:space="preserve"> face when they come out from behind the protection of their estate walls: cameras flashing, people yelling, all wanting to take something away with them about the celebrity that will sell to a newspaper. In the same way in Capernaum, everyone wanted a piece of their new hero! </w:t>
      </w:r>
    </w:p>
    <w:p w14:paraId="3BFECE85" w14:textId="77777777" w:rsidR="0055515A" w:rsidRPr="00F7600E" w:rsidRDefault="0055515A" w:rsidP="00F7600E">
      <w:pPr>
        <w:pStyle w:val="spacing"/>
      </w:pPr>
    </w:p>
    <w:p w14:paraId="4A13BA66" w14:textId="1D1259B2" w:rsidR="0070038D" w:rsidRPr="005B1F22" w:rsidRDefault="0070038D" w:rsidP="0070038D">
      <w:pPr>
        <w:pStyle w:val="maintext"/>
        <w:jc w:val="both"/>
        <w:rPr>
          <w:sz w:val="30"/>
          <w:szCs w:val="30"/>
        </w:rPr>
      </w:pPr>
      <w:proofErr w:type="gramStart"/>
      <w:r w:rsidRPr="005B1F22">
        <w:rPr>
          <w:sz w:val="30"/>
          <w:szCs w:val="30"/>
        </w:rPr>
        <w:t>It’s</w:t>
      </w:r>
      <w:proofErr w:type="gramEnd"/>
      <w:r w:rsidRPr="005B1F22">
        <w:rPr>
          <w:sz w:val="30"/>
          <w:szCs w:val="30"/>
        </w:rPr>
        <w:t xml:space="preserve"> not surprising that come morning he runs away for some peace and quiet.  He wanted to be alone with God, to spend time praying and preparing himself for the ordeal that he knew lay ahead of him and he was thrust into action instead. He told people not to spread the news of his healing. He told the demons not to tell anyone who he was. Why? Probably because he just </w:t>
      </w:r>
      <w:proofErr w:type="gramStart"/>
      <w:r w:rsidRPr="005B1F22">
        <w:rPr>
          <w:sz w:val="30"/>
          <w:szCs w:val="30"/>
        </w:rPr>
        <w:t>didn’t</w:t>
      </w:r>
      <w:proofErr w:type="gramEnd"/>
      <w:r w:rsidRPr="005B1F22">
        <w:rPr>
          <w:sz w:val="30"/>
          <w:szCs w:val="30"/>
        </w:rPr>
        <w:t xml:space="preserve"> feel ready.  He wanted to stay quiet and pray, just to BE and he had to get up and DO. In the end he decided that what he was meant to do was to travel on and spread the word among other villages as well, not to stay and heal the people in just one place. </w:t>
      </w:r>
    </w:p>
    <w:p w14:paraId="4E83F30D" w14:textId="77777777" w:rsidR="0070038D" w:rsidRPr="00F7600E" w:rsidRDefault="0070038D" w:rsidP="00F7600E">
      <w:pPr>
        <w:pStyle w:val="spacing"/>
      </w:pPr>
    </w:p>
    <w:p w14:paraId="71E2C766" w14:textId="394586B4" w:rsidR="0070038D" w:rsidRPr="005B1F22" w:rsidRDefault="0070038D" w:rsidP="0070038D">
      <w:pPr>
        <w:pStyle w:val="maintext"/>
        <w:jc w:val="both"/>
        <w:rPr>
          <w:sz w:val="30"/>
          <w:szCs w:val="30"/>
        </w:rPr>
      </w:pPr>
      <w:r w:rsidRPr="005B1F22">
        <w:rPr>
          <w:sz w:val="30"/>
          <w:szCs w:val="30"/>
        </w:rPr>
        <w:t xml:space="preserve">Sometimes </w:t>
      </w:r>
      <w:proofErr w:type="gramStart"/>
      <w:r w:rsidRPr="005B1F22">
        <w:rPr>
          <w:sz w:val="30"/>
          <w:szCs w:val="30"/>
        </w:rPr>
        <w:t>it’s</w:t>
      </w:r>
      <w:proofErr w:type="gramEnd"/>
      <w:r w:rsidRPr="005B1F22">
        <w:rPr>
          <w:sz w:val="30"/>
          <w:szCs w:val="30"/>
        </w:rPr>
        <w:t xml:space="preserve"> so much easier for us to find a nice place and get comfortable there and forget all about the people in other places that need our help. I shall never forget the first time an old lady said to me ‘I don’t know why people go on about helping Africans. There are plenty of people right here who need our help.’ I had to go away and think about that, because in many ways she was right. But when I asked myself what Jesus would have </w:t>
      </w:r>
      <w:proofErr w:type="gramStart"/>
      <w:r w:rsidRPr="005B1F22">
        <w:rPr>
          <w:sz w:val="30"/>
          <w:szCs w:val="30"/>
        </w:rPr>
        <w:t>done,</w:t>
      </w:r>
      <w:proofErr w:type="gramEnd"/>
      <w:r w:rsidRPr="005B1F22">
        <w:rPr>
          <w:sz w:val="30"/>
          <w:szCs w:val="30"/>
        </w:rPr>
        <w:t xml:space="preserve"> I came back to this small section of Mark 1 and I knew the answer. ‘Let us go somewhere else, so that I can preach there also. That is why I have come.’ The people of Capernaum now knew about God’s love for them. They now knew about the new teacher, Jesus of Nazareth, who spoke with such authority. Other people </w:t>
      </w:r>
      <w:proofErr w:type="gramStart"/>
      <w:r w:rsidRPr="005B1F22">
        <w:rPr>
          <w:sz w:val="30"/>
          <w:szCs w:val="30"/>
        </w:rPr>
        <w:t>didn’t</w:t>
      </w:r>
      <w:proofErr w:type="gramEnd"/>
      <w:r w:rsidRPr="005B1F22">
        <w:rPr>
          <w:sz w:val="30"/>
          <w:szCs w:val="30"/>
        </w:rPr>
        <w:t xml:space="preserve"> know yet. It was and still is the responsibility of all who know to spread the word to those who </w:t>
      </w:r>
      <w:proofErr w:type="gramStart"/>
      <w:r w:rsidRPr="005B1F22">
        <w:rPr>
          <w:sz w:val="30"/>
          <w:szCs w:val="30"/>
        </w:rPr>
        <w:t>don’t</w:t>
      </w:r>
      <w:proofErr w:type="gramEnd"/>
      <w:r w:rsidRPr="005B1F22">
        <w:rPr>
          <w:sz w:val="30"/>
          <w:szCs w:val="30"/>
        </w:rPr>
        <w:t xml:space="preserve"> know. We can never afford to just sit back and feel comfortable because WE know. </w:t>
      </w:r>
    </w:p>
    <w:p w14:paraId="3B4D7EAF" w14:textId="77777777" w:rsidR="0055515A" w:rsidRPr="005B1F22" w:rsidRDefault="0055515A" w:rsidP="0055515A">
      <w:pPr>
        <w:pStyle w:val="spacing"/>
        <w:rPr>
          <w:sz w:val="30"/>
          <w:szCs w:val="30"/>
        </w:rPr>
      </w:pPr>
    </w:p>
    <w:p w14:paraId="240886EC" w14:textId="32F93558" w:rsidR="0070038D" w:rsidRPr="005B1F22" w:rsidRDefault="0070038D" w:rsidP="0070038D">
      <w:pPr>
        <w:pStyle w:val="maintext"/>
        <w:jc w:val="both"/>
        <w:rPr>
          <w:sz w:val="30"/>
          <w:szCs w:val="30"/>
        </w:rPr>
      </w:pPr>
      <w:r w:rsidRPr="005B1F22">
        <w:rPr>
          <w:sz w:val="30"/>
          <w:szCs w:val="30"/>
        </w:rPr>
        <w:t xml:space="preserve">Just as Jesus travelled throughout Galilee, we need to keep on moving around, telling everyone who will come to listen. </w:t>
      </w:r>
      <w:proofErr w:type="gramStart"/>
      <w:r w:rsidRPr="005B1F22">
        <w:rPr>
          <w:sz w:val="30"/>
          <w:szCs w:val="30"/>
        </w:rPr>
        <w:t>That’s</w:t>
      </w:r>
      <w:proofErr w:type="gramEnd"/>
      <w:r w:rsidRPr="005B1F22">
        <w:rPr>
          <w:sz w:val="30"/>
          <w:szCs w:val="30"/>
        </w:rPr>
        <w:t xml:space="preserve"> at the heart of why we have local preachers.  But </w:t>
      </w:r>
      <w:r w:rsidRPr="005B1F22">
        <w:rPr>
          <w:sz w:val="30"/>
          <w:szCs w:val="30"/>
        </w:rPr>
        <w:lastRenderedPageBreak/>
        <w:t xml:space="preserve">I do wonder why there are so few of </w:t>
      </w:r>
      <w:proofErr w:type="gramStart"/>
      <w:r w:rsidRPr="005B1F22">
        <w:rPr>
          <w:sz w:val="30"/>
          <w:szCs w:val="30"/>
        </w:rPr>
        <w:t>us?</w:t>
      </w:r>
      <w:proofErr w:type="gramEnd"/>
      <w:r w:rsidRPr="005B1F22">
        <w:rPr>
          <w:sz w:val="30"/>
          <w:szCs w:val="30"/>
        </w:rPr>
        <w:t xml:space="preserve"> Why do more people not come forward for training? In all denominations there is now an acute shortage of preachers and ministers, especially among the younger age groups. Yet I know that God must still be calling people to come and travel in his name. Are people so much better at ignoring God’s call today? Would they all rather BE than DO? Or at the most DO within their own safe well-known environment. Or are they like my elderly friend? Do they think why bother with other places when </w:t>
      </w:r>
      <w:proofErr w:type="gramStart"/>
      <w:r w:rsidRPr="005B1F22">
        <w:rPr>
          <w:sz w:val="30"/>
          <w:szCs w:val="30"/>
        </w:rPr>
        <w:t>there’s</w:t>
      </w:r>
      <w:proofErr w:type="gramEnd"/>
      <w:r w:rsidRPr="005B1F22">
        <w:rPr>
          <w:sz w:val="30"/>
          <w:szCs w:val="30"/>
        </w:rPr>
        <w:t xml:space="preserve"> still so much to do here? Whatever the answer, the question needs to be asked, because nearly all our local preachers are getting old and th</w:t>
      </w:r>
      <w:r w:rsidR="000B2E82">
        <w:rPr>
          <w:sz w:val="30"/>
          <w:szCs w:val="30"/>
        </w:rPr>
        <w:t xml:space="preserve">e circuit currently has so few people </w:t>
      </w:r>
      <w:r w:rsidRPr="005B1F22">
        <w:rPr>
          <w:sz w:val="30"/>
          <w:szCs w:val="30"/>
        </w:rPr>
        <w:t>in training. It worries me that so many of us are over 70 now and growing inevitably more forgetful and confused, no matter how good we used to be!</w:t>
      </w:r>
    </w:p>
    <w:p w14:paraId="152A5584" w14:textId="77777777" w:rsidR="00813372" w:rsidRPr="00F7600E" w:rsidRDefault="00813372" w:rsidP="00F7600E">
      <w:pPr>
        <w:pStyle w:val="spacing"/>
      </w:pPr>
    </w:p>
    <w:p w14:paraId="17628261" w14:textId="598709A0" w:rsidR="0070038D" w:rsidRPr="005B1F22" w:rsidRDefault="00C64B8A" w:rsidP="0070038D">
      <w:pPr>
        <w:pStyle w:val="maintext"/>
        <w:jc w:val="both"/>
        <w:rPr>
          <w:sz w:val="30"/>
          <w:szCs w:val="30"/>
        </w:rPr>
      </w:pPr>
      <w:r w:rsidRPr="009F2D3A">
        <w:rPr>
          <w:noProof/>
          <w:color w:val="7030A0"/>
        </w:rPr>
        <w:drawing>
          <wp:anchor distT="0" distB="0" distL="114300" distR="114300" simplePos="0" relativeHeight="251658240" behindDoc="0" locked="0" layoutInCell="1" allowOverlap="1" wp14:anchorId="367DC221" wp14:editId="49788094">
            <wp:simplePos x="0" y="0"/>
            <wp:positionH relativeFrom="column">
              <wp:posOffset>20955</wp:posOffset>
            </wp:positionH>
            <wp:positionV relativeFrom="paragraph">
              <wp:posOffset>1557020</wp:posOffset>
            </wp:positionV>
            <wp:extent cx="828675" cy="828675"/>
            <wp:effectExtent l="0" t="0" r="0" b="9525"/>
            <wp:wrapSquare wrapText="bothSides"/>
            <wp:docPr id="1" name="Graphic 1"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hought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roofErr w:type="gramStart"/>
      <w:r w:rsidR="0070038D" w:rsidRPr="005B1F22">
        <w:rPr>
          <w:sz w:val="30"/>
          <w:szCs w:val="30"/>
        </w:rPr>
        <w:t>Of course</w:t>
      </w:r>
      <w:proofErr w:type="gramEnd"/>
      <w:r w:rsidR="0070038D" w:rsidRPr="005B1F22">
        <w:rPr>
          <w:sz w:val="30"/>
          <w:szCs w:val="30"/>
        </w:rPr>
        <w:t xml:space="preserve"> it’s also possible to be so busy Doing that we don’t stop to BE. Sometimes </w:t>
      </w:r>
      <w:proofErr w:type="gramStart"/>
      <w:r w:rsidR="0070038D" w:rsidRPr="005B1F22">
        <w:rPr>
          <w:sz w:val="30"/>
          <w:szCs w:val="30"/>
        </w:rPr>
        <w:t>we’re</w:t>
      </w:r>
      <w:proofErr w:type="gramEnd"/>
      <w:r w:rsidR="0070038D" w:rsidRPr="005B1F22">
        <w:rPr>
          <w:sz w:val="30"/>
          <w:szCs w:val="30"/>
        </w:rPr>
        <w:t xml:space="preserve"> so busy rushing around, seemingly doing God’s work, that we forget to find the time to just sit quietly and BE in the presence of God</w:t>
      </w:r>
      <w:r w:rsidR="000B2E82">
        <w:rPr>
          <w:sz w:val="30"/>
          <w:szCs w:val="30"/>
        </w:rPr>
        <w:t>.</w:t>
      </w:r>
      <w:r w:rsidR="0070038D" w:rsidRPr="005B1F22">
        <w:rPr>
          <w:sz w:val="30"/>
          <w:szCs w:val="30"/>
        </w:rPr>
        <w:t xml:space="preserve"> Finding the balance is difficult, but at this time of lockdown perhaps we have an opportunity to spend more time just BEING and finally stopping to listen to what God is trying to say to us all. Maybe </w:t>
      </w:r>
      <w:proofErr w:type="gramStart"/>
      <w:r w:rsidR="0070038D" w:rsidRPr="005B1F22">
        <w:rPr>
          <w:sz w:val="30"/>
          <w:szCs w:val="30"/>
        </w:rPr>
        <w:t>we’ll</w:t>
      </w:r>
      <w:proofErr w:type="gramEnd"/>
      <w:r w:rsidR="0070038D" w:rsidRPr="005B1F22">
        <w:rPr>
          <w:sz w:val="30"/>
          <w:szCs w:val="30"/>
        </w:rPr>
        <w:t xml:space="preserve"> even finally have some new preachers in training as a direct result. That would be a lovely silver lining to a bad situation.</w:t>
      </w:r>
    </w:p>
    <w:p w14:paraId="6A81E969" w14:textId="7DE38CFF" w:rsidR="001E1625" w:rsidRDefault="001E1625" w:rsidP="001E1625">
      <w:pPr>
        <w:pStyle w:val="Heading4"/>
      </w:pPr>
      <w:r>
        <w:t>RESPONDING</w:t>
      </w:r>
    </w:p>
    <w:p w14:paraId="2264B497" w14:textId="67B82407" w:rsidR="001E1625" w:rsidRPr="009F2D3A" w:rsidRDefault="009F2D3A" w:rsidP="009F2D3A">
      <w:pPr>
        <w:pStyle w:val="Heading3"/>
        <w:rPr>
          <w:color w:val="7030A0"/>
        </w:rPr>
      </w:pPr>
      <w:r w:rsidRPr="009F2D3A">
        <w:rPr>
          <w:color w:val="7030A0"/>
        </w:rPr>
        <w:t>R</w:t>
      </w:r>
      <w:r w:rsidR="00480AE8" w:rsidRPr="009F2D3A">
        <w:rPr>
          <w:color w:val="7030A0"/>
        </w:rPr>
        <w:t>eflect</w:t>
      </w:r>
      <w:r w:rsidRPr="009F2D3A">
        <w:rPr>
          <w:color w:val="7030A0"/>
        </w:rPr>
        <w:t xml:space="preserve">: </w:t>
      </w:r>
      <w:r w:rsidR="005C6D37" w:rsidRPr="009F2D3A">
        <w:rPr>
          <w:color w:val="7030A0"/>
        </w:rPr>
        <w:t>How is God be calling you to DO</w:t>
      </w:r>
      <w:r w:rsidR="00C64B8A">
        <w:rPr>
          <w:color w:val="7030A0"/>
        </w:rPr>
        <w:t xml:space="preserve"> and BE</w:t>
      </w:r>
      <w:r w:rsidR="005C6D37" w:rsidRPr="009F2D3A">
        <w:rPr>
          <w:color w:val="7030A0"/>
        </w:rPr>
        <w:t xml:space="preserve"> today?</w:t>
      </w:r>
    </w:p>
    <w:p w14:paraId="0070B437" w14:textId="7EBE589A" w:rsidR="005C6D37" w:rsidRDefault="005C6D37" w:rsidP="009F2D3A">
      <w:pPr>
        <w:pStyle w:val="spacing"/>
      </w:pPr>
    </w:p>
    <w:p w14:paraId="0DA228EE" w14:textId="5373D6F8" w:rsidR="00B57C6F" w:rsidRDefault="00B57C6F" w:rsidP="00B57C6F">
      <w:pPr>
        <w:pStyle w:val="Heading3"/>
      </w:pPr>
      <w:r>
        <w:t>Sing, Pray or Reflect: Will you come and follow me?</w:t>
      </w:r>
      <w:r>
        <w:rPr>
          <w:rStyle w:val="FootnoteReference"/>
        </w:rPr>
        <w:footnoteReference w:id="3"/>
      </w:r>
    </w:p>
    <w:p w14:paraId="2108DF32" w14:textId="77777777" w:rsidR="00B57C6F" w:rsidRDefault="00B57C6F" w:rsidP="00B57C6F">
      <w:pPr>
        <w:pStyle w:val="stdtext"/>
        <w:jc w:val="both"/>
      </w:pPr>
      <w:r>
        <w:t>Will you come and follow me if I but call your name?</w:t>
      </w:r>
    </w:p>
    <w:p w14:paraId="6C67457F" w14:textId="77777777" w:rsidR="00B57C6F" w:rsidRDefault="00B57C6F" w:rsidP="00B57C6F">
      <w:pPr>
        <w:pStyle w:val="stdtext"/>
        <w:jc w:val="both"/>
      </w:pPr>
      <w:r>
        <w:t xml:space="preserve">Will you go where you </w:t>
      </w:r>
      <w:proofErr w:type="gramStart"/>
      <w:r>
        <w:t>don’t</w:t>
      </w:r>
      <w:proofErr w:type="gramEnd"/>
      <w:r>
        <w:t xml:space="preserve"> know and never be the same?</w:t>
      </w:r>
    </w:p>
    <w:p w14:paraId="50E20C27" w14:textId="77777777" w:rsidR="00B57C6F" w:rsidRDefault="00B57C6F" w:rsidP="00B57C6F">
      <w:pPr>
        <w:pStyle w:val="stdtext"/>
        <w:jc w:val="both"/>
      </w:pPr>
      <w:r>
        <w:t xml:space="preserve">Will you let my love be shown, will you let my name be </w:t>
      </w:r>
      <w:proofErr w:type="gramStart"/>
      <w:r>
        <w:t>known,</w:t>
      </w:r>
      <w:proofErr w:type="gramEnd"/>
    </w:p>
    <w:p w14:paraId="0AF9071E" w14:textId="0FB7ACC5" w:rsidR="00B57C6F" w:rsidRDefault="00B57C6F" w:rsidP="00B57C6F">
      <w:pPr>
        <w:pStyle w:val="stdtext"/>
        <w:jc w:val="both"/>
      </w:pPr>
      <w:r>
        <w:t>Will you let my life be grown in you and you in me?</w:t>
      </w:r>
    </w:p>
    <w:p w14:paraId="146BABE7" w14:textId="77777777" w:rsidR="005B1F22" w:rsidRDefault="005B1F22" w:rsidP="005B1F22">
      <w:pPr>
        <w:pStyle w:val="spacing"/>
      </w:pPr>
    </w:p>
    <w:p w14:paraId="0E92C04D" w14:textId="77777777" w:rsidR="00B57C6F" w:rsidRDefault="00B57C6F" w:rsidP="00B57C6F">
      <w:pPr>
        <w:pStyle w:val="stdtext"/>
        <w:jc w:val="both"/>
      </w:pPr>
      <w:r>
        <w:t>Will you leave yourself behind if I but call your name?</w:t>
      </w:r>
    </w:p>
    <w:p w14:paraId="2EE7F881" w14:textId="77777777" w:rsidR="00B57C6F" w:rsidRDefault="00B57C6F" w:rsidP="00B57C6F">
      <w:pPr>
        <w:pStyle w:val="stdtext"/>
        <w:jc w:val="both"/>
      </w:pPr>
      <w:r>
        <w:t>Will you care for cruel and kind and never be the same?</w:t>
      </w:r>
    </w:p>
    <w:p w14:paraId="14353EFD" w14:textId="77777777" w:rsidR="00B57C6F" w:rsidRDefault="00B57C6F" w:rsidP="00B57C6F">
      <w:pPr>
        <w:pStyle w:val="stdtext"/>
        <w:jc w:val="both"/>
      </w:pPr>
      <w:r>
        <w:t>Will you risk the hostile stare, should your life attract or scare?</w:t>
      </w:r>
    </w:p>
    <w:p w14:paraId="59BE2662" w14:textId="5D132278" w:rsidR="00B57C6F" w:rsidRDefault="00B57C6F" w:rsidP="00B57C6F">
      <w:pPr>
        <w:pStyle w:val="stdtext"/>
        <w:jc w:val="both"/>
      </w:pPr>
      <w:r>
        <w:t>Will you let me answer prayer in you and you in me?</w:t>
      </w:r>
    </w:p>
    <w:p w14:paraId="421E4FF4" w14:textId="77777777" w:rsidR="00F7600E" w:rsidRDefault="00F7600E" w:rsidP="00F7600E">
      <w:pPr>
        <w:pStyle w:val="spacing"/>
      </w:pPr>
    </w:p>
    <w:p w14:paraId="3D1BF83B" w14:textId="77777777" w:rsidR="00B57C6F" w:rsidRDefault="00B57C6F" w:rsidP="00B57C6F">
      <w:pPr>
        <w:pStyle w:val="stdtext"/>
        <w:jc w:val="both"/>
      </w:pPr>
      <w:r>
        <w:t>Will you let the blinded see if I but call your name?</w:t>
      </w:r>
    </w:p>
    <w:p w14:paraId="750ECCB7" w14:textId="77777777" w:rsidR="00B57C6F" w:rsidRDefault="00B57C6F" w:rsidP="00B57C6F">
      <w:pPr>
        <w:pStyle w:val="stdtext"/>
        <w:jc w:val="both"/>
      </w:pPr>
      <w:r>
        <w:t>Will you set the prisoners free and never be the same?</w:t>
      </w:r>
    </w:p>
    <w:p w14:paraId="53D08E27" w14:textId="77777777" w:rsidR="00B57C6F" w:rsidRDefault="00B57C6F" w:rsidP="00B57C6F">
      <w:pPr>
        <w:pStyle w:val="stdtext"/>
        <w:jc w:val="both"/>
      </w:pPr>
      <w:r>
        <w:t xml:space="preserve">Will you kiss the leper clean, and do such as this </w:t>
      </w:r>
      <w:proofErr w:type="gramStart"/>
      <w:r>
        <w:t>unseen,</w:t>
      </w:r>
      <w:proofErr w:type="gramEnd"/>
    </w:p>
    <w:p w14:paraId="02EA49CF" w14:textId="3ECB162D" w:rsidR="00B57C6F" w:rsidRDefault="00B57C6F" w:rsidP="00B57C6F">
      <w:pPr>
        <w:pStyle w:val="stdtext"/>
        <w:jc w:val="both"/>
      </w:pPr>
      <w:r>
        <w:t>And admit to what I mean in you and you in me?</w:t>
      </w:r>
    </w:p>
    <w:p w14:paraId="101E87E1" w14:textId="7E4F79CF" w:rsidR="00864FA7" w:rsidRDefault="00864FA7" w:rsidP="00B57C6F">
      <w:pPr>
        <w:pStyle w:val="stdtext"/>
        <w:jc w:val="both"/>
      </w:pPr>
    </w:p>
    <w:p w14:paraId="4A00E772" w14:textId="77777777" w:rsidR="00864FA7" w:rsidRDefault="00864FA7" w:rsidP="00B57C6F">
      <w:pPr>
        <w:pStyle w:val="stdtext"/>
        <w:jc w:val="both"/>
      </w:pPr>
    </w:p>
    <w:p w14:paraId="31087DD3" w14:textId="77777777" w:rsidR="00B57C6F" w:rsidRDefault="00B57C6F" w:rsidP="00B57C6F">
      <w:pPr>
        <w:pStyle w:val="stdtext"/>
        <w:jc w:val="both"/>
      </w:pPr>
      <w:r>
        <w:lastRenderedPageBreak/>
        <w:t>Will you love the ‘you’ you hide if I but call your name?</w:t>
      </w:r>
    </w:p>
    <w:p w14:paraId="2DCFCF83" w14:textId="77777777" w:rsidR="00B57C6F" w:rsidRDefault="00B57C6F" w:rsidP="00B57C6F">
      <w:pPr>
        <w:pStyle w:val="stdtext"/>
        <w:jc w:val="both"/>
      </w:pPr>
      <w:r>
        <w:t>Will you quell the fear inside and never be the same?</w:t>
      </w:r>
    </w:p>
    <w:p w14:paraId="18588F7C" w14:textId="77777777" w:rsidR="00B57C6F" w:rsidRDefault="00B57C6F" w:rsidP="00B57C6F">
      <w:pPr>
        <w:pStyle w:val="stdtext"/>
        <w:jc w:val="both"/>
      </w:pPr>
      <w:r>
        <w:t xml:space="preserve">Will you use the faith you’ve found to reshape the world </w:t>
      </w:r>
      <w:proofErr w:type="gramStart"/>
      <w:r>
        <w:t>around,</w:t>
      </w:r>
      <w:proofErr w:type="gramEnd"/>
    </w:p>
    <w:p w14:paraId="1885590C" w14:textId="255B4D34" w:rsidR="00B57C6F" w:rsidRDefault="00B57C6F" w:rsidP="00B57C6F">
      <w:pPr>
        <w:pStyle w:val="stdtext"/>
        <w:jc w:val="both"/>
      </w:pPr>
      <w:r>
        <w:t>Through m</w:t>
      </w:r>
      <w:r w:rsidR="000B2E82">
        <w:t>y</w:t>
      </w:r>
      <w:r>
        <w:t xml:space="preserve"> sight and touch and sound in you and you in me?</w:t>
      </w:r>
    </w:p>
    <w:p w14:paraId="4EB5E266" w14:textId="77777777" w:rsidR="00B57C6F" w:rsidRDefault="00B57C6F" w:rsidP="009F2D3A">
      <w:pPr>
        <w:pStyle w:val="spacing"/>
      </w:pPr>
    </w:p>
    <w:p w14:paraId="32BB3002" w14:textId="77777777" w:rsidR="00B57C6F" w:rsidRDefault="00B57C6F" w:rsidP="00B57C6F">
      <w:pPr>
        <w:pStyle w:val="stdtext"/>
        <w:jc w:val="both"/>
      </w:pPr>
      <w:r>
        <w:t>Lord, your summons echoes true when you but call my name.</w:t>
      </w:r>
    </w:p>
    <w:p w14:paraId="522D851B" w14:textId="77777777" w:rsidR="00B57C6F" w:rsidRDefault="00B57C6F" w:rsidP="00B57C6F">
      <w:pPr>
        <w:pStyle w:val="stdtext"/>
        <w:jc w:val="both"/>
      </w:pPr>
      <w:r>
        <w:t>Let me turn and follow you and never be the same.</w:t>
      </w:r>
    </w:p>
    <w:p w14:paraId="3758487B" w14:textId="77777777" w:rsidR="00B57C6F" w:rsidRDefault="00B57C6F" w:rsidP="00B57C6F">
      <w:pPr>
        <w:pStyle w:val="stdtext"/>
        <w:jc w:val="both"/>
      </w:pPr>
      <w:r>
        <w:t xml:space="preserve">In your company </w:t>
      </w:r>
      <w:proofErr w:type="gramStart"/>
      <w:r>
        <w:t>I’ll</w:t>
      </w:r>
      <w:proofErr w:type="gramEnd"/>
      <w:r>
        <w:t xml:space="preserve"> go where your love and footsteps show.</w:t>
      </w:r>
    </w:p>
    <w:p w14:paraId="6759F5BE" w14:textId="50E17132" w:rsidR="005C6D37" w:rsidRDefault="00B57C6F" w:rsidP="00B57C6F">
      <w:pPr>
        <w:pStyle w:val="stdtext"/>
        <w:jc w:val="both"/>
      </w:pPr>
      <w:proofErr w:type="gramStart"/>
      <w:r>
        <w:t>Thus</w:t>
      </w:r>
      <w:proofErr w:type="gramEnd"/>
      <w:r>
        <w:t xml:space="preserve"> I’ll move and live and grow in you and you in me.</w:t>
      </w:r>
    </w:p>
    <w:p w14:paraId="7A57237B" w14:textId="784F2131" w:rsidR="005C6D37" w:rsidRDefault="005C6D37" w:rsidP="00FF6C92">
      <w:pPr>
        <w:pStyle w:val="spacing"/>
      </w:pPr>
    </w:p>
    <w:p w14:paraId="1D78C81A" w14:textId="1F519EB1" w:rsidR="00FF6C92" w:rsidRDefault="00FF6C92" w:rsidP="00FF6C92">
      <w:pPr>
        <w:pStyle w:val="Heading3"/>
      </w:pPr>
      <w:proofErr w:type="gramStart"/>
      <w:r>
        <w:t>Prayers  for</w:t>
      </w:r>
      <w:proofErr w:type="gramEnd"/>
      <w:r>
        <w:t xml:space="preserve"> others</w:t>
      </w:r>
    </w:p>
    <w:p w14:paraId="2DE24F89" w14:textId="77777777" w:rsidR="00FF6C92" w:rsidRDefault="00FF6C92" w:rsidP="00FF6C92">
      <w:pPr>
        <w:pStyle w:val="stdtext"/>
        <w:jc w:val="both"/>
      </w:pPr>
      <w:r>
        <w:t xml:space="preserve">Dear God, we bring to you all those who are alone and feeling lonely or distressed at this difficult time. May they know that you are always with them, even now. Let them feel your love and know that through Jesus there is always hope, even as so many </w:t>
      </w:r>
      <w:proofErr w:type="gramStart"/>
      <w:r>
        <w:t>die</w:t>
      </w:r>
      <w:proofErr w:type="gramEnd"/>
      <w:r>
        <w:t xml:space="preserve"> of this terrible disease. </w:t>
      </w:r>
    </w:p>
    <w:p w14:paraId="74CA8C11" w14:textId="77777777" w:rsidR="00FF6C92" w:rsidRDefault="00FF6C92" w:rsidP="00FF6C92">
      <w:pPr>
        <w:pStyle w:val="spacing"/>
      </w:pPr>
    </w:p>
    <w:p w14:paraId="30E3F953" w14:textId="6C9448BF" w:rsidR="005B1F22" w:rsidRDefault="00FF6C92" w:rsidP="00FF6C92">
      <w:pPr>
        <w:pStyle w:val="stdtext"/>
        <w:jc w:val="both"/>
      </w:pPr>
      <w:r>
        <w:t xml:space="preserve">We pray for all those families who have lost loved ones, for those who have not seen their loved ones for such a long time, for those who have lost contact with family and friends and for those who </w:t>
      </w:r>
      <w:proofErr w:type="gramStart"/>
      <w:r>
        <w:t>have to</w:t>
      </w:r>
      <w:proofErr w:type="gramEnd"/>
      <w:r>
        <w:t xml:space="preserve"> isolate from families because of their daily contact with the sick and dying. Give us all the patience to see this through to the end, the courage to play our parts without complaint and the certain knowledge that one day soon it will end, for us at least. </w:t>
      </w:r>
    </w:p>
    <w:p w14:paraId="2AE400C7" w14:textId="77777777" w:rsidR="005B1F22" w:rsidRDefault="005B1F22" w:rsidP="00F7600E">
      <w:pPr>
        <w:pStyle w:val="spacing"/>
      </w:pPr>
    </w:p>
    <w:p w14:paraId="2853FDAA" w14:textId="77777777" w:rsidR="005B1F22" w:rsidRDefault="00FF6C92" w:rsidP="00FF6C92">
      <w:pPr>
        <w:pStyle w:val="stdtext"/>
        <w:jc w:val="both"/>
      </w:pPr>
      <w:r>
        <w:t xml:space="preserve">Be with those millions across your world who will still be lost and alone, fleeing from conflict or poverty, living in a strange land in appalling conditions, hungry and afraid. Let your message of love and hope reach them and be with those who risk all to help them. </w:t>
      </w:r>
      <w:proofErr w:type="gramStart"/>
      <w:r>
        <w:t>Help also</w:t>
      </w:r>
      <w:proofErr w:type="gramEnd"/>
      <w:r>
        <w:t xml:space="preserve"> politicians across the world as they seek to establish a new world order, repairing the damage done by the pandemic and by our abuse of your planet. Help them to talk peace and reconciliation with despotic regimes who abuse their own people and attempt to seize land belonging to others. </w:t>
      </w:r>
    </w:p>
    <w:p w14:paraId="16B50FEA" w14:textId="77777777" w:rsidR="005B1F22" w:rsidRDefault="005B1F22" w:rsidP="005B1F22">
      <w:pPr>
        <w:pStyle w:val="spacing"/>
      </w:pPr>
    </w:p>
    <w:p w14:paraId="369B2635" w14:textId="7D7C0244" w:rsidR="00FF6C92" w:rsidRDefault="00FF6C92" w:rsidP="00FF6C92">
      <w:pPr>
        <w:pStyle w:val="stdtext"/>
        <w:jc w:val="both"/>
      </w:pPr>
      <w:r>
        <w:t>May your gospel be restored in those places which have tried to banish your name</w:t>
      </w:r>
      <w:r w:rsidR="005B1F22">
        <w:t xml:space="preserve"> a</w:t>
      </w:r>
      <w:r>
        <w:t xml:space="preserve">nd be with those who put themselves in danger to teach others about Jesus and your love. </w:t>
      </w:r>
    </w:p>
    <w:p w14:paraId="4D56F71D" w14:textId="726EA130" w:rsidR="00FF6C92" w:rsidRPr="005B1F22" w:rsidRDefault="00FF6C92" w:rsidP="00C64B8A">
      <w:pPr>
        <w:pStyle w:val="stdtext"/>
        <w:jc w:val="center"/>
        <w:rPr>
          <w:i/>
          <w:iCs/>
        </w:rPr>
      </w:pPr>
      <w:r w:rsidRPr="005B1F22">
        <w:rPr>
          <w:i/>
          <w:iCs/>
        </w:rPr>
        <w:t xml:space="preserve">In silence we pray for those know to us who </w:t>
      </w:r>
      <w:proofErr w:type="gramStart"/>
      <w:r w:rsidRPr="005B1F22">
        <w:rPr>
          <w:i/>
          <w:iCs/>
        </w:rPr>
        <w:t>are in need of</w:t>
      </w:r>
      <w:proofErr w:type="gramEnd"/>
      <w:r w:rsidRPr="005B1F22">
        <w:rPr>
          <w:i/>
          <w:iCs/>
        </w:rPr>
        <w:t xml:space="preserve"> special prayers today….</w:t>
      </w:r>
    </w:p>
    <w:p w14:paraId="0EB946C5" w14:textId="31567BD2" w:rsidR="00FF6C92" w:rsidRDefault="00FF6C92" w:rsidP="00FF6C92">
      <w:pPr>
        <w:pStyle w:val="stdtext"/>
        <w:jc w:val="both"/>
      </w:pPr>
      <w:r>
        <w:t>We bring all our prayers together with the Lord’s Prayer:</w:t>
      </w:r>
      <w:r w:rsidR="005B1F22">
        <w:t xml:space="preserve"> </w:t>
      </w:r>
      <w:r w:rsidR="005B1F22" w:rsidRPr="005B1F22">
        <w:rPr>
          <w:b/>
          <w:bCs/>
          <w:i/>
          <w:iCs/>
        </w:rPr>
        <w:t>Our Father</w:t>
      </w:r>
      <w:r w:rsidR="00C64B8A">
        <w:rPr>
          <w:b/>
          <w:bCs/>
          <w:i/>
          <w:iCs/>
        </w:rPr>
        <w:t>…</w:t>
      </w:r>
    </w:p>
    <w:p w14:paraId="2E35DBE7" w14:textId="4A6B406F" w:rsidR="00156016" w:rsidRDefault="00156016" w:rsidP="00156016">
      <w:pPr>
        <w:pStyle w:val="spacing"/>
      </w:pPr>
    </w:p>
    <w:p w14:paraId="2B3005FA" w14:textId="1F4ABAA6" w:rsidR="00F7600E" w:rsidRPr="004E3AAC" w:rsidRDefault="00F7600E" w:rsidP="00F7600E">
      <w:pPr>
        <w:pStyle w:val="NoSpacing"/>
        <w:rPr>
          <w:rFonts w:asciiTheme="minorHAnsi" w:hAnsiTheme="minorHAnsi" w:cstheme="minorHAnsi"/>
        </w:rPr>
      </w:pPr>
      <w:r w:rsidRPr="004E3AAC">
        <w:rPr>
          <w:rFonts w:asciiTheme="minorHAnsi" w:hAnsiTheme="minorHAnsi" w:cstheme="minorHAnsi"/>
          <w:b/>
          <w:color w:val="00B050"/>
          <w:szCs w:val="32"/>
        </w:rPr>
        <w:t xml:space="preserve">The Grace </w:t>
      </w:r>
    </w:p>
    <w:p w14:paraId="0725F672" w14:textId="2D973EFF" w:rsidR="00F7600E" w:rsidRDefault="00F7600E" w:rsidP="00F7600E">
      <w:pPr>
        <w:pStyle w:val="NoSpacing"/>
        <w:rPr>
          <w:rFonts w:asciiTheme="minorHAnsi" w:hAnsiTheme="minorHAnsi" w:cstheme="minorHAnsi"/>
        </w:rPr>
      </w:pPr>
      <w:r>
        <w:rPr>
          <w:rFonts w:asciiTheme="minorHAnsi" w:hAnsiTheme="minorHAnsi" w:cstheme="minorHAnsi"/>
        </w:rPr>
        <w:t>May the grace of our Lord Jesus Christ, the love of God,</w:t>
      </w:r>
    </w:p>
    <w:p w14:paraId="7109D234" w14:textId="38EC664C" w:rsidR="005A5C8D" w:rsidRPr="00C64B8A" w:rsidRDefault="00F7600E" w:rsidP="00C64B8A">
      <w:pPr>
        <w:pStyle w:val="NoSpacing"/>
        <w:rPr>
          <w:rFonts w:asciiTheme="minorHAnsi" w:hAnsiTheme="minorHAnsi" w:cstheme="minorHAnsi"/>
        </w:rPr>
      </w:pPr>
      <w:r>
        <w:rPr>
          <w:rFonts w:asciiTheme="minorHAnsi" w:hAnsiTheme="minorHAnsi" w:cstheme="minorHAnsi"/>
        </w:rPr>
        <w:t>and the fellowship of the Holy Spirit, be with us all forever more. Amen</w:t>
      </w:r>
      <w:r w:rsidR="005A5C8D">
        <w:br w:type="page"/>
      </w:r>
    </w:p>
    <w:p w14:paraId="4C40B518" w14:textId="6CCE247B" w:rsidR="003A1F3D" w:rsidRDefault="00B319D4" w:rsidP="00B319D4">
      <w:pPr>
        <w:pStyle w:val="Heading2"/>
        <w:spacing w:after="0"/>
      </w:pPr>
      <w:r>
        <w:lastRenderedPageBreak/>
        <w:t>Sunday 1</w:t>
      </w:r>
      <w:r w:rsidR="001C475C">
        <w:t>4</w:t>
      </w:r>
      <w:r w:rsidRPr="00B319D4">
        <w:rPr>
          <w:vertAlign w:val="superscript"/>
        </w:rPr>
        <w:t>th</w:t>
      </w:r>
      <w:r>
        <w:t xml:space="preserve"> </w:t>
      </w:r>
      <w:r w:rsidR="001C475C">
        <w:t xml:space="preserve">February </w:t>
      </w:r>
      <w:r>
        <w:t xml:space="preserve">2021 | </w:t>
      </w:r>
      <w:r w:rsidR="001C475C">
        <w:t>Racial Justice Sunday</w:t>
      </w:r>
      <w:r w:rsidR="00323531">
        <w:rPr>
          <w:rStyle w:val="FootnoteReference"/>
        </w:rPr>
        <w:footnoteReference w:id="4"/>
      </w:r>
    </w:p>
    <w:p w14:paraId="7F49553C" w14:textId="77777777" w:rsidR="003A1F3D" w:rsidRPr="007714A4" w:rsidRDefault="003A1F3D" w:rsidP="003A1F3D">
      <w:pPr>
        <w:pStyle w:val="Heading4"/>
      </w:pPr>
      <w:r w:rsidRPr="007714A4">
        <w:t>GATHERING</w:t>
      </w:r>
    </w:p>
    <w:p w14:paraId="6FBDD926" w14:textId="1D13598C" w:rsidR="003A1F3D" w:rsidRDefault="003A1F3D" w:rsidP="003A1F3D">
      <w:pPr>
        <w:spacing w:after="0" w:line="240" w:lineRule="auto"/>
        <w:jc w:val="both"/>
        <w:rPr>
          <w:rFonts w:cstheme="minorHAnsi"/>
          <w:b/>
          <w:i/>
          <w:iCs/>
          <w:sz w:val="31"/>
          <w:szCs w:val="31"/>
        </w:rPr>
      </w:pPr>
      <w:r w:rsidRPr="00FD0A76">
        <w:rPr>
          <w:rFonts w:cstheme="minorHAnsi"/>
          <w:b/>
          <w:i/>
          <w:iCs/>
          <w:sz w:val="31"/>
          <w:szCs w:val="31"/>
        </w:rPr>
        <w:t xml:space="preserve">As we come to worship, you may like to </w:t>
      </w:r>
      <w:r>
        <w:rPr>
          <w:rFonts w:cstheme="minorHAnsi"/>
          <w:b/>
          <w:i/>
          <w:iCs/>
          <w:sz w:val="31"/>
          <w:szCs w:val="31"/>
        </w:rPr>
        <w:t xml:space="preserve">prepare with a period of </w:t>
      </w:r>
      <w:proofErr w:type="gramStart"/>
      <w:r>
        <w:rPr>
          <w:rFonts w:cstheme="minorHAnsi"/>
          <w:b/>
          <w:i/>
          <w:iCs/>
          <w:sz w:val="31"/>
          <w:szCs w:val="31"/>
        </w:rPr>
        <w:t>quiet, or</w:t>
      </w:r>
      <w:proofErr w:type="gramEnd"/>
      <w:r>
        <w:rPr>
          <w:rFonts w:cstheme="minorHAnsi"/>
          <w:b/>
          <w:i/>
          <w:iCs/>
          <w:sz w:val="31"/>
          <w:szCs w:val="31"/>
        </w:rPr>
        <w:t xml:space="preserve"> </w:t>
      </w:r>
      <w:r w:rsidRPr="00FD0A76">
        <w:rPr>
          <w:rFonts w:cstheme="minorHAnsi"/>
          <w:b/>
          <w:i/>
          <w:iCs/>
          <w:sz w:val="31"/>
          <w:szCs w:val="31"/>
        </w:rPr>
        <w:t>light a candle. Let us remember that wherever we are, God is with us.</w:t>
      </w:r>
    </w:p>
    <w:p w14:paraId="1BD847A9" w14:textId="5855E97B" w:rsidR="003A1F3D" w:rsidRDefault="003A1F3D" w:rsidP="00192268">
      <w:pPr>
        <w:pStyle w:val="spacing"/>
      </w:pPr>
    </w:p>
    <w:p w14:paraId="72EAEC19" w14:textId="5FF5C344" w:rsidR="001C475C" w:rsidRPr="00C95BD8" w:rsidRDefault="007372D7" w:rsidP="007372D7">
      <w:pPr>
        <w:pStyle w:val="maintext"/>
        <w:jc w:val="both"/>
        <w:rPr>
          <w:b/>
          <w:bCs/>
          <w:color w:val="C00000"/>
        </w:rPr>
      </w:pPr>
      <w:r w:rsidRPr="00C95BD8">
        <w:rPr>
          <w:b/>
          <w:bCs/>
          <w:color w:val="C00000"/>
        </w:rPr>
        <w:t>As we gather on this Racial Justice Sunday, we think of the struggle of many to be treated fairly, to be spared mistreatment and prejudice.  We pray for a peaceful resolution of differences and injustice, in a world that is stronger united and weakened when it is divided.</w:t>
      </w:r>
    </w:p>
    <w:p w14:paraId="1E849932" w14:textId="41850EE0" w:rsidR="007372D7" w:rsidRDefault="007372D7" w:rsidP="00C95BD8">
      <w:pPr>
        <w:pStyle w:val="spacing"/>
      </w:pPr>
    </w:p>
    <w:p w14:paraId="5EDC9293" w14:textId="35F1F163" w:rsidR="00E71F98" w:rsidRDefault="00E71F98" w:rsidP="00E71F98">
      <w:pPr>
        <w:pStyle w:val="Heading3"/>
      </w:pPr>
      <w:r>
        <w:t>We pray…</w:t>
      </w:r>
      <w:r>
        <w:rPr>
          <w:rStyle w:val="FootnoteReference"/>
        </w:rPr>
        <w:footnoteReference w:id="5"/>
      </w:r>
    </w:p>
    <w:p w14:paraId="6CF73AE6" w14:textId="77777777" w:rsidR="009D6323" w:rsidRDefault="00E71F98" w:rsidP="007372D7">
      <w:pPr>
        <w:pStyle w:val="maintext"/>
        <w:jc w:val="both"/>
      </w:pPr>
      <w:r w:rsidRPr="00E71F98">
        <w:t xml:space="preserve">Dear Lord, help us to respond to the </w:t>
      </w:r>
      <w:proofErr w:type="gramStart"/>
      <w:r w:rsidRPr="00E71F98">
        <w:t>Gospel</w:t>
      </w:r>
      <w:proofErr w:type="gramEnd"/>
      <w:r w:rsidRPr="00E71F98">
        <w:t xml:space="preserve"> </w:t>
      </w:r>
    </w:p>
    <w:p w14:paraId="5DAAEFB5" w14:textId="77777777" w:rsidR="009D6323" w:rsidRDefault="00E71F98" w:rsidP="007372D7">
      <w:pPr>
        <w:pStyle w:val="maintext"/>
        <w:jc w:val="both"/>
      </w:pPr>
      <w:r w:rsidRPr="00E71F98">
        <w:t xml:space="preserve">by loving each other and by sheltering each other from the rain.  </w:t>
      </w:r>
    </w:p>
    <w:p w14:paraId="77C043F2" w14:textId="77777777" w:rsidR="009D6323" w:rsidRDefault="00E71F98" w:rsidP="007372D7">
      <w:pPr>
        <w:pStyle w:val="maintext"/>
        <w:jc w:val="both"/>
      </w:pPr>
      <w:r w:rsidRPr="00E71F98">
        <w:t xml:space="preserve">We ask for your guidance to help </w:t>
      </w:r>
      <w:proofErr w:type="gramStart"/>
      <w:r w:rsidRPr="00E71F98">
        <w:t>us</w:t>
      </w:r>
      <w:proofErr w:type="gramEnd"/>
      <w:r w:rsidRPr="00E71F98">
        <w:t xml:space="preserve"> </w:t>
      </w:r>
    </w:p>
    <w:p w14:paraId="05E6A0CC" w14:textId="77777777" w:rsidR="009D6323" w:rsidRDefault="00E71F98" w:rsidP="007372D7">
      <w:pPr>
        <w:pStyle w:val="maintext"/>
        <w:jc w:val="both"/>
      </w:pPr>
      <w:r w:rsidRPr="00E71F98">
        <w:t xml:space="preserve">to stand up and speak out for others and to spread your message of love.  </w:t>
      </w:r>
    </w:p>
    <w:p w14:paraId="276FFA90" w14:textId="38EA0C4C" w:rsidR="007372D7" w:rsidRDefault="00E71F98" w:rsidP="007372D7">
      <w:pPr>
        <w:pStyle w:val="maintext"/>
        <w:jc w:val="both"/>
      </w:pPr>
      <w:r w:rsidRPr="00E71F98">
        <w:t xml:space="preserve">We give you our all as you did for us, let this be our Calling.     </w:t>
      </w:r>
      <w:r w:rsidRPr="009D6323">
        <w:rPr>
          <w:b/>
          <w:bCs/>
        </w:rPr>
        <w:t>Amen.</w:t>
      </w:r>
    </w:p>
    <w:p w14:paraId="291CE961" w14:textId="77777777" w:rsidR="001C475C" w:rsidRDefault="001C475C" w:rsidP="00C95BD8">
      <w:pPr>
        <w:pStyle w:val="spacing"/>
      </w:pPr>
    </w:p>
    <w:p w14:paraId="1348EB93" w14:textId="53288250" w:rsidR="00090840" w:rsidRDefault="0048600D" w:rsidP="00090840">
      <w:pPr>
        <w:pStyle w:val="Heading3"/>
      </w:pPr>
      <w:r>
        <w:t>When the bonds of love are breaking</w:t>
      </w:r>
      <w:r w:rsidR="00DA41C2">
        <w:t>, v1-2</w:t>
      </w:r>
      <w:r>
        <w:rPr>
          <w:rStyle w:val="FootnoteReference"/>
        </w:rPr>
        <w:footnoteReference w:id="6"/>
      </w:r>
    </w:p>
    <w:p w14:paraId="6702A943" w14:textId="77777777" w:rsidR="00090840" w:rsidRDefault="00090840" w:rsidP="00090840">
      <w:pPr>
        <w:pStyle w:val="maintext"/>
        <w:sectPr w:rsidR="00090840" w:rsidSect="004D1669">
          <w:footerReference w:type="default" r:id="rId15"/>
          <w:type w:val="continuous"/>
          <w:pgSz w:w="11906" w:h="16838"/>
          <w:pgMar w:top="567" w:right="567" w:bottom="567" w:left="567" w:header="708" w:footer="708" w:gutter="0"/>
          <w:cols w:space="708"/>
          <w:docGrid w:linePitch="360"/>
        </w:sectPr>
      </w:pPr>
    </w:p>
    <w:p w14:paraId="628575EF" w14:textId="631089A8" w:rsidR="003E2DCD" w:rsidRPr="003E2DCD" w:rsidRDefault="003E2DCD" w:rsidP="003E2DCD">
      <w:pPr>
        <w:pStyle w:val="NoSpacing"/>
        <w:rPr>
          <w:rFonts w:asciiTheme="minorHAnsi" w:hAnsiTheme="minorHAnsi" w:cstheme="minorHAnsi"/>
        </w:rPr>
      </w:pPr>
      <w:r>
        <w:rPr>
          <w:rFonts w:asciiTheme="minorHAnsi" w:hAnsiTheme="minorHAnsi" w:cstheme="minorHAnsi"/>
        </w:rPr>
        <w:t>1.</w:t>
      </w:r>
      <w:r w:rsidRPr="003E2DCD">
        <w:rPr>
          <w:rFonts w:asciiTheme="minorHAnsi" w:hAnsiTheme="minorHAnsi" w:cstheme="minorHAnsi"/>
        </w:rPr>
        <w:t>When the bonds of love are breaking,</w:t>
      </w:r>
    </w:p>
    <w:p w14:paraId="350A41FE" w14:textId="77777777" w:rsidR="003E2DCD" w:rsidRPr="003E2DCD" w:rsidRDefault="003E2DCD" w:rsidP="003E2DCD">
      <w:pPr>
        <w:pStyle w:val="NoSpacing"/>
        <w:rPr>
          <w:rFonts w:asciiTheme="minorHAnsi" w:hAnsiTheme="minorHAnsi" w:cstheme="minorHAnsi"/>
        </w:rPr>
      </w:pPr>
      <w:r w:rsidRPr="003E2DCD">
        <w:rPr>
          <w:rFonts w:asciiTheme="minorHAnsi" w:hAnsiTheme="minorHAnsi" w:cstheme="minorHAnsi"/>
        </w:rPr>
        <w:t>hands that linked withdraw and hide,</w:t>
      </w:r>
    </w:p>
    <w:p w14:paraId="659283E3" w14:textId="77777777" w:rsidR="003E2DCD" w:rsidRPr="003E2DCD" w:rsidRDefault="003E2DCD" w:rsidP="003E2DCD">
      <w:pPr>
        <w:pStyle w:val="NoSpacing"/>
        <w:rPr>
          <w:rFonts w:asciiTheme="minorHAnsi" w:hAnsiTheme="minorHAnsi" w:cstheme="minorHAnsi"/>
        </w:rPr>
      </w:pPr>
      <w:r w:rsidRPr="003E2DCD">
        <w:rPr>
          <w:rFonts w:asciiTheme="minorHAnsi" w:hAnsiTheme="minorHAnsi" w:cstheme="minorHAnsi"/>
        </w:rPr>
        <w:t xml:space="preserve">eyes that once had met in </w:t>
      </w:r>
      <w:proofErr w:type="gramStart"/>
      <w:r w:rsidRPr="003E2DCD">
        <w:rPr>
          <w:rFonts w:asciiTheme="minorHAnsi" w:hAnsiTheme="minorHAnsi" w:cstheme="minorHAnsi"/>
        </w:rPr>
        <w:t>candour</w:t>
      </w:r>
      <w:proofErr w:type="gramEnd"/>
    </w:p>
    <w:p w14:paraId="40DA9AC5" w14:textId="77777777" w:rsidR="003E2DCD" w:rsidRPr="003E2DCD" w:rsidRDefault="003E2DCD" w:rsidP="003E2DCD">
      <w:pPr>
        <w:pStyle w:val="NoSpacing"/>
        <w:rPr>
          <w:rFonts w:asciiTheme="minorHAnsi" w:hAnsiTheme="minorHAnsi" w:cstheme="minorHAnsi"/>
        </w:rPr>
      </w:pPr>
      <w:r w:rsidRPr="003E2DCD">
        <w:rPr>
          <w:rFonts w:asciiTheme="minorHAnsi" w:hAnsiTheme="minorHAnsi" w:cstheme="minorHAnsi"/>
        </w:rPr>
        <w:t>now distrustful, turn aside,</w:t>
      </w:r>
    </w:p>
    <w:p w14:paraId="76AE0E72" w14:textId="0DA8F34E" w:rsidR="003E2DCD" w:rsidRDefault="003E2DCD" w:rsidP="003E2DCD">
      <w:pPr>
        <w:pStyle w:val="NoSpacing"/>
        <w:rPr>
          <w:rFonts w:asciiTheme="minorHAnsi" w:hAnsiTheme="minorHAnsi" w:cstheme="minorHAnsi"/>
        </w:rPr>
      </w:pPr>
      <w:r w:rsidRPr="003E2DCD">
        <w:rPr>
          <w:rFonts w:asciiTheme="minorHAnsi" w:hAnsiTheme="minorHAnsi" w:cstheme="minorHAnsi"/>
        </w:rPr>
        <w:t>God of healing, Reconcile!</w:t>
      </w:r>
    </w:p>
    <w:p w14:paraId="258A9CA7" w14:textId="77777777" w:rsidR="003E2DCD" w:rsidRPr="003E2DCD" w:rsidRDefault="003E2DCD" w:rsidP="003E2DCD">
      <w:pPr>
        <w:pStyle w:val="spacing"/>
      </w:pPr>
    </w:p>
    <w:p w14:paraId="0E6D1B83" w14:textId="55E5636D" w:rsidR="003E2DCD" w:rsidRPr="003E2DCD" w:rsidRDefault="003E2DCD" w:rsidP="003E2DCD">
      <w:pPr>
        <w:pStyle w:val="NoSpacing"/>
        <w:rPr>
          <w:rFonts w:asciiTheme="minorHAnsi" w:hAnsiTheme="minorHAnsi" w:cstheme="minorHAnsi"/>
        </w:rPr>
      </w:pPr>
      <w:r>
        <w:rPr>
          <w:rFonts w:asciiTheme="minorHAnsi" w:hAnsiTheme="minorHAnsi" w:cstheme="minorHAnsi"/>
        </w:rPr>
        <w:t>2.</w:t>
      </w:r>
      <w:r w:rsidRPr="003E2DCD">
        <w:rPr>
          <w:rFonts w:asciiTheme="minorHAnsi" w:hAnsiTheme="minorHAnsi" w:cstheme="minorHAnsi"/>
        </w:rPr>
        <w:t>When our tongues are silent, sullen,</w:t>
      </w:r>
    </w:p>
    <w:p w14:paraId="0AC519E1" w14:textId="77777777" w:rsidR="003E2DCD" w:rsidRPr="003E2DCD" w:rsidRDefault="003E2DCD" w:rsidP="003E2DCD">
      <w:pPr>
        <w:pStyle w:val="NoSpacing"/>
        <w:rPr>
          <w:rFonts w:asciiTheme="minorHAnsi" w:hAnsiTheme="minorHAnsi" w:cstheme="minorHAnsi"/>
        </w:rPr>
      </w:pPr>
      <w:r w:rsidRPr="003E2DCD">
        <w:rPr>
          <w:rFonts w:asciiTheme="minorHAnsi" w:hAnsiTheme="minorHAnsi" w:cstheme="minorHAnsi"/>
        </w:rPr>
        <w:t>closing doors through which love came,</w:t>
      </w:r>
    </w:p>
    <w:p w14:paraId="467E8370" w14:textId="77777777" w:rsidR="003E2DCD" w:rsidRPr="003E2DCD" w:rsidRDefault="003E2DCD" w:rsidP="003E2DCD">
      <w:pPr>
        <w:pStyle w:val="NoSpacing"/>
        <w:rPr>
          <w:rFonts w:asciiTheme="minorHAnsi" w:hAnsiTheme="minorHAnsi" w:cstheme="minorHAnsi"/>
        </w:rPr>
      </w:pPr>
      <w:r w:rsidRPr="003E2DCD">
        <w:rPr>
          <w:rFonts w:asciiTheme="minorHAnsi" w:hAnsiTheme="minorHAnsi" w:cstheme="minorHAnsi"/>
        </w:rPr>
        <w:t>or when words are fiery arrows</w:t>
      </w:r>
    </w:p>
    <w:p w14:paraId="7E852A16" w14:textId="77777777" w:rsidR="003E2DCD" w:rsidRPr="003E2DCD" w:rsidRDefault="003E2DCD" w:rsidP="003E2DCD">
      <w:pPr>
        <w:pStyle w:val="NoSpacing"/>
        <w:rPr>
          <w:rFonts w:asciiTheme="minorHAnsi" w:hAnsiTheme="minorHAnsi" w:cstheme="minorHAnsi"/>
        </w:rPr>
      </w:pPr>
      <w:r w:rsidRPr="003E2DCD">
        <w:rPr>
          <w:rFonts w:asciiTheme="minorHAnsi" w:hAnsiTheme="minorHAnsi" w:cstheme="minorHAnsi"/>
        </w:rPr>
        <w:t>wounding others with their flame,</w:t>
      </w:r>
    </w:p>
    <w:p w14:paraId="4E3FF670" w14:textId="77777777" w:rsidR="001C475C" w:rsidRDefault="003E2DCD" w:rsidP="003E2DCD">
      <w:pPr>
        <w:pStyle w:val="NoSpacing"/>
        <w:rPr>
          <w:rFonts w:asciiTheme="minorHAnsi" w:hAnsiTheme="minorHAnsi" w:cstheme="minorHAnsi"/>
        </w:rPr>
      </w:pPr>
      <w:r w:rsidRPr="003E2DCD">
        <w:rPr>
          <w:rFonts w:asciiTheme="minorHAnsi" w:hAnsiTheme="minorHAnsi" w:cstheme="minorHAnsi"/>
        </w:rPr>
        <w:t>God of healing, Reconcile!</w:t>
      </w:r>
    </w:p>
    <w:p w14:paraId="4CD5194C" w14:textId="24C254E7" w:rsidR="003E2DCD" w:rsidRDefault="003E2DCD" w:rsidP="003E2DCD">
      <w:pPr>
        <w:pStyle w:val="NoSpacing"/>
        <w:rPr>
          <w:rFonts w:asciiTheme="minorHAnsi" w:hAnsiTheme="minorHAnsi" w:cstheme="minorHAnsi"/>
        </w:rPr>
        <w:sectPr w:rsidR="003E2DCD" w:rsidSect="003E2DCD">
          <w:type w:val="continuous"/>
          <w:pgSz w:w="11906" w:h="16838"/>
          <w:pgMar w:top="567" w:right="567" w:bottom="567" w:left="567" w:header="708" w:footer="708" w:gutter="0"/>
          <w:cols w:num="2" w:space="284"/>
          <w:docGrid w:linePitch="360"/>
        </w:sectPr>
      </w:pPr>
    </w:p>
    <w:p w14:paraId="23D1DB50" w14:textId="559DD712" w:rsidR="00696ECA" w:rsidRDefault="00696ECA" w:rsidP="00303CC7">
      <w:pPr>
        <w:pStyle w:val="Heading4"/>
      </w:pPr>
      <w:r>
        <w:t>RECEIVING</w:t>
      </w:r>
    </w:p>
    <w:p w14:paraId="41264A0A" w14:textId="29BCB7B9" w:rsidR="004B0FB5" w:rsidRDefault="004B0FB5" w:rsidP="00CD1CC4">
      <w:pPr>
        <w:pStyle w:val="Heading3"/>
      </w:pPr>
      <w:r>
        <w:t>Reading</w:t>
      </w:r>
      <w:r w:rsidR="00CD1CC4">
        <w:t xml:space="preserve">: </w:t>
      </w:r>
      <w:r w:rsidR="003E2DCD">
        <w:t>Psalm 133:1-3</w:t>
      </w:r>
      <w:r w:rsidR="00373313">
        <w:rPr>
          <w:rStyle w:val="FootnoteReference"/>
        </w:rPr>
        <w:footnoteReference w:id="7"/>
      </w:r>
    </w:p>
    <w:p w14:paraId="2909735B" w14:textId="0EE7C7BE" w:rsidR="002C59DB" w:rsidRDefault="002C59DB" w:rsidP="002C59DB">
      <w:pPr>
        <w:pStyle w:val="maintext"/>
      </w:pPr>
      <w:r>
        <w:t>“</w:t>
      </w:r>
      <w:r w:rsidRPr="002C59DB">
        <w:rPr>
          <w:vertAlign w:val="superscript"/>
        </w:rPr>
        <w:t>1</w:t>
      </w:r>
      <w:r>
        <w:t xml:space="preserve">How good and pleasant it is when God’s people live together in unity! </w:t>
      </w:r>
    </w:p>
    <w:p w14:paraId="6A9B2639" w14:textId="2627E67B" w:rsidR="002C59DB" w:rsidRDefault="002C59DB" w:rsidP="002C59DB">
      <w:pPr>
        <w:pStyle w:val="maintext"/>
      </w:pPr>
      <w:r w:rsidRPr="002C59DB">
        <w:rPr>
          <w:vertAlign w:val="superscript"/>
        </w:rPr>
        <w:t>2</w:t>
      </w:r>
      <w:r>
        <w:t xml:space="preserve">It is like precious oil poured on the head, running down on the beard, running down on Aaron’s beard, down on the collar of his robe. </w:t>
      </w:r>
    </w:p>
    <w:p w14:paraId="670E269A" w14:textId="77777777" w:rsidR="00327949" w:rsidRDefault="002C59DB" w:rsidP="002C59DB">
      <w:pPr>
        <w:pStyle w:val="maintext"/>
      </w:pPr>
      <w:r w:rsidRPr="002C59DB">
        <w:rPr>
          <w:vertAlign w:val="superscript"/>
        </w:rPr>
        <w:t>3</w:t>
      </w:r>
      <w:r>
        <w:t xml:space="preserve">It is as if the dew of Hermon were falling on Mount Zion. </w:t>
      </w:r>
    </w:p>
    <w:p w14:paraId="58A23BFD" w14:textId="02ADF7F5" w:rsidR="00774662" w:rsidRDefault="002C59DB" w:rsidP="002C59DB">
      <w:pPr>
        <w:pStyle w:val="maintext"/>
      </w:pPr>
      <w:r>
        <w:t xml:space="preserve">For </w:t>
      </w:r>
      <w:proofErr w:type="gramStart"/>
      <w:r>
        <w:t>there</w:t>
      </w:r>
      <w:proofErr w:type="gramEnd"/>
      <w:r>
        <w:t xml:space="preserve"> the LORD bestows his blessing, even life for</w:t>
      </w:r>
      <w:r w:rsidR="00327949">
        <w:t xml:space="preserve"> </w:t>
      </w:r>
      <w:r>
        <w:t xml:space="preserve">evermore.                                                                           </w:t>
      </w:r>
    </w:p>
    <w:p w14:paraId="47F723A0" w14:textId="2E6FA8A8" w:rsidR="00B718C7" w:rsidRDefault="00B718C7" w:rsidP="00B718C7">
      <w:pPr>
        <w:pStyle w:val="spacing"/>
      </w:pPr>
    </w:p>
    <w:p w14:paraId="206AEDF6" w14:textId="08419751" w:rsidR="009040FB" w:rsidRDefault="009040FB" w:rsidP="009040FB">
      <w:pPr>
        <w:pStyle w:val="maintext"/>
        <w:jc w:val="both"/>
      </w:pPr>
      <w:r w:rsidRPr="009040FB">
        <w:rPr>
          <w:b/>
          <w:bCs/>
        </w:rPr>
        <w:t>Reflect:</w:t>
      </w:r>
      <w:r>
        <w:t xml:space="preserve"> This theme of unity and togetherness was so stunningly illustrated in Amanda Gorman’s speech at the inauguration of the President of the United States, Joe Biden.  In her poem ‘The hill we climb’ she speaks of America striving to forge a </w:t>
      </w:r>
      <w:r>
        <w:lastRenderedPageBreak/>
        <w:t xml:space="preserve">union with purpose, to compose a country committed to all cultures, colours, </w:t>
      </w:r>
      <w:proofErr w:type="gramStart"/>
      <w:r>
        <w:t>characters</w:t>
      </w:r>
      <w:proofErr w:type="gramEnd"/>
      <w:r>
        <w:t xml:space="preserve"> and conditions of </w:t>
      </w:r>
      <w:r w:rsidR="00B7051F">
        <w:t>humanity</w:t>
      </w:r>
      <w:r>
        <w:t xml:space="preserve">, ‘so that we lift our gazes not to what stands between us but what stands before us.’   </w:t>
      </w:r>
    </w:p>
    <w:p w14:paraId="4137B203" w14:textId="77777777" w:rsidR="009040FB" w:rsidRDefault="009040FB" w:rsidP="00B7051F">
      <w:pPr>
        <w:pStyle w:val="spacing"/>
      </w:pPr>
    </w:p>
    <w:p w14:paraId="12641E92" w14:textId="162B6390" w:rsidR="001C475C" w:rsidRDefault="009040FB" w:rsidP="009040FB">
      <w:pPr>
        <w:pStyle w:val="maintext"/>
        <w:jc w:val="both"/>
      </w:pPr>
      <w:r>
        <w:t xml:space="preserve">We are seeing similar struggles, no less real, based on difference in the nations of the United Kingdom. We have witnessed the protests of Black Lives </w:t>
      </w:r>
      <w:proofErr w:type="gramStart"/>
      <w:r>
        <w:t>Matter;</w:t>
      </w:r>
      <w:proofErr w:type="gramEnd"/>
      <w:r>
        <w:t xml:space="preserve"> disputes about ethnic and racial equality, as well as the inflammatory issues of immigration.  What does this mean for the Christian message; for the role we can play in promoting racial justice?   Once again, we can take the example of our Lord who spoke out against unfairness, tore down barriers, and challenged the things that divided his people.  Even one word can often make a difference!  </w:t>
      </w:r>
    </w:p>
    <w:p w14:paraId="3EF4B9BD" w14:textId="577CD252" w:rsidR="00323531" w:rsidRDefault="00323531" w:rsidP="00323531">
      <w:pPr>
        <w:pStyle w:val="spacing"/>
      </w:pPr>
    </w:p>
    <w:p w14:paraId="538BE282" w14:textId="0DD323E2" w:rsidR="000C48DA" w:rsidRDefault="00323531" w:rsidP="000C48DA">
      <w:pPr>
        <w:pStyle w:val="Heading4"/>
      </w:pPr>
      <w:r>
        <w:rPr>
          <w:noProof/>
        </w:rPr>
        <w:drawing>
          <wp:anchor distT="0" distB="0" distL="114300" distR="114300" simplePos="0" relativeHeight="251660288" behindDoc="0" locked="0" layoutInCell="1" allowOverlap="1" wp14:anchorId="06FCA3D0" wp14:editId="542C4666">
            <wp:simplePos x="0" y="0"/>
            <wp:positionH relativeFrom="column">
              <wp:posOffset>-207645</wp:posOffset>
            </wp:positionH>
            <wp:positionV relativeFrom="paragraph">
              <wp:posOffset>357505</wp:posOffset>
            </wp:positionV>
            <wp:extent cx="895350" cy="895350"/>
            <wp:effectExtent l="0" t="0" r="0" b="0"/>
            <wp:wrapSquare wrapText="bothSides"/>
            <wp:docPr id="2" name="Graphic 2"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hought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0C48DA">
        <w:t>RESPONDING</w:t>
      </w:r>
    </w:p>
    <w:p w14:paraId="387D6F11" w14:textId="77777777" w:rsidR="000C48DA" w:rsidRDefault="000C48DA" w:rsidP="000C48DA">
      <w:pPr>
        <w:pStyle w:val="maintext"/>
        <w:sectPr w:rsidR="000C48DA" w:rsidSect="004D1669">
          <w:type w:val="continuous"/>
          <w:pgSz w:w="11906" w:h="16838"/>
          <w:pgMar w:top="567" w:right="567" w:bottom="567" w:left="567" w:header="708" w:footer="708" w:gutter="0"/>
          <w:cols w:space="708"/>
          <w:docGrid w:linePitch="360"/>
        </w:sectPr>
      </w:pPr>
    </w:p>
    <w:p w14:paraId="6700FBCD" w14:textId="01AE111D" w:rsidR="003E7A32" w:rsidRDefault="003E7A32" w:rsidP="001D41D7">
      <w:pPr>
        <w:pStyle w:val="Heading3"/>
      </w:pPr>
      <w:r>
        <w:t>Questions</w:t>
      </w:r>
      <w:r w:rsidR="00525DA7" w:rsidRPr="00525DA7">
        <w:t xml:space="preserve"> for REFLECTION:</w:t>
      </w:r>
    </w:p>
    <w:p w14:paraId="3719D94D" w14:textId="0A35C2EF" w:rsidR="0072609C" w:rsidRPr="00323531" w:rsidRDefault="0072609C" w:rsidP="00323531">
      <w:pPr>
        <w:pStyle w:val="maintext"/>
        <w:rPr>
          <w:i/>
          <w:iCs/>
        </w:rPr>
      </w:pPr>
      <w:r w:rsidRPr="00323531">
        <w:rPr>
          <w:i/>
          <w:iCs/>
        </w:rPr>
        <w:t>How could we come together to forge ‘a union with purpose’?</w:t>
      </w:r>
    </w:p>
    <w:p w14:paraId="75B23930" w14:textId="104AAC82" w:rsidR="0072609C" w:rsidRPr="00323531" w:rsidRDefault="0072609C" w:rsidP="00323531">
      <w:pPr>
        <w:pStyle w:val="maintext"/>
        <w:rPr>
          <w:i/>
          <w:iCs/>
        </w:rPr>
      </w:pPr>
      <w:r w:rsidRPr="00323531">
        <w:rPr>
          <w:i/>
          <w:iCs/>
        </w:rPr>
        <w:t>What do you need to do to demonstrate God’s love, shared out for all?</w:t>
      </w:r>
    </w:p>
    <w:p w14:paraId="6D7716CE" w14:textId="644616A9" w:rsidR="001F1C05" w:rsidRPr="00323531" w:rsidRDefault="0072609C" w:rsidP="00323531">
      <w:pPr>
        <w:pStyle w:val="maintext"/>
        <w:rPr>
          <w:i/>
          <w:iCs/>
        </w:rPr>
      </w:pPr>
      <w:r w:rsidRPr="00323531">
        <w:rPr>
          <w:i/>
          <w:iCs/>
        </w:rPr>
        <w:t>How could you recognise opportunities to speak out in support of others?</w:t>
      </w:r>
    </w:p>
    <w:p w14:paraId="53E33EDC" w14:textId="20DD55C0" w:rsidR="001C475C" w:rsidRDefault="001C475C" w:rsidP="00323531">
      <w:pPr>
        <w:pStyle w:val="spacing"/>
      </w:pPr>
    </w:p>
    <w:p w14:paraId="7A2929BB" w14:textId="6EBE9CE9" w:rsidR="001F1C05" w:rsidRDefault="00FE7F5E" w:rsidP="00FE7F5E">
      <w:pPr>
        <w:pStyle w:val="Heading3"/>
      </w:pPr>
      <w:r>
        <w:t>Pray</w:t>
      </w:r>
    </w:p>
    <w:p w14:paraId="04F2CE50" w14:textId="2C248BC1" w:rsidR="00DA41C2" w:rsidRDefault="00DA41C2" w:rsidP="00DA41C2">
      <w:pPr>
        <w:pStyle w:val="maintext"/>
      </w:pPr>
      <w:r>
        <w:t>Lord, thank you that each one of us is unique,</w:t>
      </w:r>
      <w:r w:rsidR="009D6323">
        <w:t xml:space="preserve"> </w:t>
      </w:r>
    </w:p>
    <w:p w14:paraId="71E187BC" w14:textId="77777777" w:rsidR="00DA41C2" w:rsidRDefault="00DA41C2" w:rsidP="00DA41C2">
      <w:pPr>
        <w:pStyle w:val="maintext"/>
      </w:pPr>
      <w:r>
        <w:t>yet we share a common bond with you.</w:t>
      </w:r>
    </w:p>
    <w:p w14:paraId="74212BBC" w14:textId="1CF112C0" w:rsidR="00DA41C2" w:rsidRDefault="00DA41C2" w:rsidP="00DA41C2">
      <w:pPr>
        <w:pStyle w:val="maintext"/>
      </w:pPr>
      <w:r>
        <w:t>We come together as one body,</w:t>
      </w:r>
      <w:r w:rsidR="009D6323">
        <w:t xml:space="preserve"> </w:t>
      </w:r>
    </w:p>
    <w:p w14:paraId="3797AFA0" w14:textId="77777777" w:rsidR="00DA41C2" w:rsidRDefault="00DA41C2" w:rsidP="00DA41C2">
      <w:pPr>
        <w:pStyle w:val="maintext"/>
      </w:pPr>
      <w:r>
        <w:t>yet we learn and experience things in different ways.</w:t>
      </w:r>
    </w:p>
    <w:p w14:paraId="51396F5B" w14:textId="485B3FEE" w:rsidR="00DA41C2" w:rsidRDefault="00DA41C2" w:rsidP="00DA41C2">
      <w:pPr>
        <w:pStyle w:val="maintext"/>
      </w:pPr>
      <w:r>
        <w:t xml:space="preserve">Guide us Lord, in our complex </w:t>
      </w:r>
      <w:proofErr w:type="gramStart"/>
      <w:r>
        <w:t>world</w:t>
      </w:r>
      <w:proofErr w:type="gramEnd"/>
      <w:r w:rsidR="009D6323">
        <w:t xml:space="preserve"> </w:t>
      </w:r>
    </w:p>
    <w:p w14:paraId="4507781B" w14:textId="2AEC1174" w:rsidR="001F1C05" w:rsidRDefault="00DA41C2" w:rsidP="00DA41C2">
      <w:pPr>
        <w:pStyle w:val="maintext"/>
      </w:pPr>
      <w:r>
        <w:t xml:space="preserve">And bless us richly as we call upon your name. </w:t>
      </w:r>
      <w:r w:rsidRPr="00DA41C2">
        <w:rPr>
          <w:b/>
          <w:bCs/>
        </w:rPr>
        <w:t>Amen</w:t>
      </w:r>
    </w:p>
    <w:p w14:paraId="14FD3F04" w14:textId="77777777" w:rsidR="00DA41C2" w:rsidRDefault="00DA41C2" w:rsidP="00DA41C2">
      <w:pPr>
        <w:pStyle w:val="stdtext"/>
        <w:jc w:val="both"/>
      </w:pPr>
      <w:r>
        <w:tab/>
        <w:t xml:space="preserve">We bring all our prayers together with the Lord’s Prayer: </w:t>
      </w:r>
      <w:r w:rsidRPr="005B1F22">
        <w:rPr>
          <w:b/>
          <w:bCs/>
          <w:i/>
          <w:iCs/>
        </w:rPr>
        <w:t>Our Father</w:t>
      </w:r>
      <w:r>
        <w:rPr>
          <w:b/>
          <w:bCs/>
          <w:i/>
          <w:iCs/>
        </w:rPr>
        <w:t>…</w:t>
      </w:r>
    </w:p>
    <w:p w14:paraId="77259E29" w14:textId="77777777" w:rsidR="00DA41C2" w:rsidRDefault="00DA41C2" w:rsidP="005B4801">
      <w:pPr>
        <w:pStyle w:val="spacing"/>
      </w:pPr>
    </w:p>
    <w:p w14:paraId="1E781FB9" w14:textId="75584CA0" w:rsidR="00E93718" w:rsidRDefault="00DA41C2" w:rsidP="000D7333">
      <w:pPr>
        <w:pStyle w:val="Heading3"/>
      </w:pPr>
      <w:r>
        <w:t>When the bonds of love are breaking, v3-4</w:t>
      </w:r>
      <w:r w:rsidR="00E93718">
        <w:rPr>
          <w:rStyle w:val="FootnoteReference"/>
        </w:rPr>
        <w:footnoteReference w:id="8"/>
      </w:r>
    </w:p>
    <w:p w14:paraId="3A2906F0" w14:textId="77777777" w:rsidR="00096ECE" w:rsidRDefault="00096ECE" w:rsidP="00096ECE">
      <w:pPr>
        <w:pStyle w:val="maintext"/>
        <w:sectPr w:rsidR="00096ECE" w:rsidSect="004D1669">
          <w:type w:val="continuous"/>
          <w:pgSz w:w="11906" w:h="16838"/>
          <w:pgMar w:top="567" w:right="567" w:bottom="567" w:left="567" w:header="708" w:footer="708" w:gutter="0"/>
          <w:cols w:space="708"/>
          <w:docGrid w:linePitch="360"/>
        </w:sectPr>
      </w:pPr>
    </w:p>
    <w:p w14:paraId="25AC11CB" w14:textId="59DACE4B" w:rsidR="00096ECE" w:rsidRDefault="00096ECE" w:rsidP="00096ECE">
      <w:pPr>
        <w:pStyle w:val="maintext"/>
      </w:pPr>
      <w:r>
        <w:t xml:space="preserve">When the bridges that we travelled </w:t>
      </w:r>
    </w:p>
    <w:p w14:paraId="553350F1" w14:textId="77777777" w:rsidR="00096ECE" w:rsidRDefault="00096ECE" w:rsidP="00096ECE">
      <w:pPr>
        <w:pStyle w:val="maintext"/>
      </w:pPr>
      <w:r>
        <w:t>have collapsed and left a void,</w:t>
      </w:r>
    </w:p>
    <w:p w14:paraId="2CB5103C" w14:textId="77777777" w:rsidR="00096ECE" w:rsidRDefault="00096ECE" w:rsidP="00096ECE">
      <w:pPr>
        <w:pStyle w:val="maintext"/>
      </w:pPr>
      <w:r>
        <w:t>when the chasm seems to widen,</w:t>
      </w:r>
    </w:p>
    <w:p w14:paraId="393C89BE" w14:textId="77777777" w:rsidR="00096ECE" w:rsidRDefault="00096ECE" w:rsidP="00096ECE">
      <w:pPr>
        <w:pStyle w:val="maintext"/>
      </w:pPr>
      <w:r>
        <w:t>separating souls once joined,</w:t>
      </w:r>
    </w:p>
    <w:p w14:paraId="627CFD7C" w14:textId="77777777" w:rsidR="00096ECE" w:rsidRDefault="00096ECE" w:rsidP="00096ECE">
      <w:pPr>
        <w:pStyle w:val="maintext"/>
      </w:pPr>
      <w:r>
        <w:t>God of healing, Reconcile!</w:t>
      </w:r>
    </w:p>
    <w:p w14:paraId="7015787A" w14:textId="77777777" w:rsidR="00096ECE" w:rsidRDefault="00096ECE" w:rsidP="00323531">
      <w:pPr>
        <w:pStyle w:val="spacing"/>
      </w:pPr>
    </w:p>
    <w:p w14:paraId="02BBD8E2" w14:textId="77777777" w:rsidR="00096ECE" w:rsidRDefault="00096ECE" w:rsidP="00096ECE">
      <w:pPr>
        <w:pStyle w:val="maintext"/>
      </w:pPr>
      <w:r>
        <w:t>God, in Christ you crossed the chasm,</w:t>
      </w:r>
    </w:p>
    <w:p w14:paraId="7B7C139D" w14:textId="77777777" w:rsidR="00096ECE" w:rsidRDefault="00096ECE" w:rsidP="00096ECE">
      <w:pPr>
        <w:pStyle w:val="maintext"/>
      </w:pPr>
      <w:r>
        <w:t>when our hearts were far from you!</w:t>
      </w:r>
    </w:p>
    <w:p w14:paraId="6209731C" w14:textId="77777777" w:rsidR="00096ECE" w:rsidRDefault="00096ECE" w:rsidP="00096ECE">
      <w:pPr>
        <w:pStyle w:val="maintext"/>
      </w:pPr>
      <w:r>
        <w:t>Grant us grace to reach to others,</w:t>
      </w:r>
    </w:p>
    <w:p w14:paraId="1F91DA82" w14:textId="77777777" w:rsidR="00096ECE" w:rsidRDefault="00096ECE" w:rsidP="00096ECE">
      <w:pPr>
        <w:pStyle w:val="maintext"/>
      </w:pPr>
      <w:r>
        <w:t>broken bonds repair, renew!</w:t>
      </w:r>
    </w:p>
    <w:p w14:paraId="2ECCBD71" w14:textId="39785ED4" w:rsidR="008C3106" w:rsidRDefault="00096ECE" w:rsidP="00096ECE">
      <w:pPr>
        <w:pStyle w:val="maintext"/>
      </w:pPr>
      <w:r>
        <w:t>God of healing, Reconcile!</w:t>
      </w:r>
    </w:p>
    <w:p w14:paraId="254EA56E" w14:textId="77777777" w:rsidR="00096ECE" w:rsidRDefault="00096ECE" w:rsidP="00890273">
      <w:pPr>
        <w:pStyle w:val="Heading3"/>
        <w:sectPr w:rsidR="00096ECE" w:rsidSect="00096ECE">
          <w:type w:val="continuous"/>
          <w:pgSz w:w="11906" w:h="16838"/>
          <w:pgMar w:top="567" w:right="567" w:bottom="567" w:left="567" w:header="708" w:footer="708" w:gutter="0"/>
          <w:cols w:num="2" w:space="708"/>
          <w:docGrid w:linePitch="360"/>
        </w:sectPr>
      </w:pPr>
    </w:p>
    <w:p w14:paraId="6403B030" w14:textId="52FBEA0C" w:rsidR="00890273" w:rsidRDefault="00890273" w:rsidP="00890273">
      <w:pPr>
        <w:pStyle w:val="Heading3"/>
      </w:pPr>
      <w:r>
        <w:t>Closing Prayer</w:t>
      </w:r>
    </w:p>
    <w:p w14:paraId="3EBD4165" w14:textId="77777777" w:rsidR="009D6323" w:rsidRDefault="009D6323" w:rsidP="009D6323">
      <w:pPr>
        <w:pStyle w:val="maintext"/>
      </w:pPr>
      <w:r>
        <w:t>Lord it is not up to us to sort the bad from the good,</w:t>
      </w:r>
    </w:p>
    <w:p w14:paraId="7D829688" w14:textId="77777777" w:rsidR="009D6323" w:rsidRDefault="009D6323" w:rsidP="009D6323">
      <w:pPr>
        <w:pStyle w:val="maintext"/>
      </w:pPr>
      <w:r>
        <w:lastRenderedPageBreak/>
        <w:t>the wheat from the weeds.</w:t>
      </w:r>
    </w:p>
    <w:p w14:paraId="15D5CD41" w14:textId="77777777" w:rsidR="009D6323" w:rsidRDefault="009D6323" w:rsidP="009D6323">
      <w:pPr>
        <w:pStyle w:val="maintext"/>
      </w:pPr>
      <w:r>
        <w:t>Rather, send us out to love everyone equally,</w:t>
      </w:r>
    </w:p>
    <w:p w14:paraId="0752BF3E" w14:textId="2A5B5CEA" w:rsidR="001C475C" w:rsidRDefault="009D6323" w:rsidP="009D6323">
      <w:pPr>
        <w:pStyle w:val="maintext"/>
      </w:pPr>
      <w:r>
        <w:t>and to do everything we can to promote your Kingdom.</w:t>
      </w:r>
      <w:r w:rsidR="00323531">
        <w:t xml:space="preserve"> </w:t>
      </w:r>
      <w:r w:rsidRPr="00323531">
        <w:rPr>
          <w:b/>
          <w:bCs/>
        </w:rPr>
        <w:t>Amen.</w:t>
      </w:r>
    </w:p>
    <w:p w14:paraId="429ACE69" w14:textId="2BB7EFC5" w:rsidR="004829D0" w:rsidRDefault="004829D0" w:rsidP="00CD470B">
      <w:pPr>
        <w:pStyle w:val="spacing"/>
      </w:pPr>
    </w:p>
    <w:p w14:paraId="30455650" w14:textId="77777777" w:rsidR="00CD470B" w:rsidRPr="004E3AAC" w:rsidRDefault="00CD470B" w:rsidP="00CD470B">
      <w:pPr>
        <w:pStyle w:val="NoSpacing"/>
        <w:rPr>
          <w:rFonts w:asciiTheme="minorHAnsi" w:hAnsiTheme="minorHAnsi" w:cstheme="minorHAnsi"/>
        </w:rPr>
      </w:pPr>
      <w:r w:rsidRPr="004E3AAC">
        <w:rPr>
          <w:rFonts w:asciiTheme="minorHAnsi" w:hAnsiTheme="minorHAnsi" w:cstheme="minorHAnsi"/>
          <w:b/>
          <w:color w:val="00B050"/>
          <w:szCs w:val="32"/>
        </w:rPr>
        <w:t xml:space="preserve">The Grace </w:t>
      </w:r>
    </w:p>
    <w:p w14:paraId="6F0D05B0" w14:textId="77777777" w:rsidR="00CD470B" w:rsidRDefault="00CD470B" w:rsidP="00CD470B">
      <w:pPr>
        <w:pStyle w:val="NoSpacing"/>
        <w:rPr>
          <w:rFonts w:asciiTheme="minorHAnsi" w:hAnsiTheme="minorHAnsi" w:cstheme="minorHAnsi"/>
        </w:rPr>
      </w:pPr>
      <w:r>
        <w:rPr>
          <w:rFonts w:asciiTheme="minorHAnsi" w:hAnsiTheme="minorHAnsi" w:cstheme="minorHAnsi"/>
        </w:rPr>
        <w:t>May the grace of our Lord Jesus Christ, the love of God,</w:t>
      </w:r>
    </w:p>
    <w:p w14:paraId="4A761D0D" w14:textId="61A02DD7" w:rsidR="00CD470B" w:rsidRDefault="00CD470B" w:rsidP="00CD470B">
      <w:pPr>
        <w:pStyle w:val="maintext"/>
      </w:pPr>
      <w:r>
        <w:rPr>
          <w:rFonts w:cstheme="minorHAnsi"/>
        </w:rPr>
        <w:t xml:space="preserve">and the fellowship of the Holy Spirit, be with us all forever more. </w:t>
      </w:r>
      <w:r w:rsidRPr="00CD470B">
        <w:rPr>
          <w:rFonts w:cstheme="minorHAnsi"/>
          <w:b/>
          <w:bCs/>
        </w:rPr>
        <w:t>Amen</w:t>
      </w:r>
    </w:p>
    <w:p w14:paraId="1C2CF0CE" w14:textId="77777777" w:rsidR="00626370" w:rsidRDefault="00626370" w:rsidP="009D6323">
      <w:pPr>
        <w:pStyle w:val="maintext"/>
      </w:pPr>
    </w:p>
    <w:p w14:paraId="504A6F21" w14:textId="77777777" w:rsidR="00626370" w:rsidRDefault="00626370" w:rsidP="00626370">
      <w:pPr>
        <w:pStyle w:val="maintext"/>
        <w:pBdr>
          <w:bottom w:val="single" w:sz="24" w:space="1" w:color="auto"/>
        </w:pBdr>
      </w:pPr>
    </w:p>
    <w:p w14:paraId="0D547334" w14:textId="628BA650" w:rsidR="001C475C" w:rsidRDefault="001C475C" w:rsidP="009D6323">
      <w:pPr>
        <w:pStyle w:val="maintext"/>
        <w:rPr>
          <w:rFonts w:cstheme="minorHAnsi"/>
          <w:b/>
          <w:color w:val="7030A0"/>
          <w:sz w:val="36"/>
          <w:szCs w:val="36"/>
        </w:rPr>
      </w:pPr>
    </w:p>
    <w:p w14:paraId="22782D5F" w14:textId="77777777" w:rsidR="00626370" w:rsidRDefault="00626370" w:rsidP="009D6323">
      <w:pPr>
        <w:pStyle w:val="maintext"/>
        <w:rPr>
          <w:rFonts w:cstheme="minorHAnsi"/>
          <w:b/>
          <w:color w:val="7030A0"/>
          <w:sz w:val="36"/>
          <w:szCs w:val="36"/>
        </w:rPr>
      </w:pPr>
    </w:p>
    <w:p w14:paraId="2A0611DC" w14:textId="380C4982" w:rsidR="00693D9C" w:rsidRDefault="00693D9C" w:rsidP="00693D9C">
      <w:pPr>
        <w:pStyle w:val="Heading2"/>
        <w:spacing w:after="0"/>
      </w:pPr>
      <w:r>
        <w:t xml:space="preserve">Sunday </w:t>
      </w:r>
      <w:r w:rsidR="00A2294D">
        <w:t>21</w:t>
      </w:r>
      <w:r w:rsidR="00A2294D" w:rsidRPr="00A2294D">
        <w:rPr>
          <w:vertAlign w:val="superscript"/>
        </w:rPr>
        <w:t>st</w:t>
      </w:r>
      <w:r w:rsidR="00A2294D">
        <w:t xml:space="preserve"> February </w:t>
      </w:r>
      <w:r>
        <w:t>2021</w:t>
      </w:r>
      <w:r w:rsidR="00C2153D">
        <w:rPr>
          <w:rStyle w:val="FootnoteReference"/>
        </w:rPr>
        <w:footnoteReference w:id="9"/>
      </w:r>
    </w:p>
    <w:p w14:paraId="45E7F818" w14:textId="19905464" w:rsidR="00693D9C" w:rsidRPr="007714A4" w:rsidRDefault="00693D9C" w:rsidP="00693D9C">
      <w:pPr>
        <w:pStyle w:val="Heading4"/>
      </w:pPr>
      <w:r w:rsidRPr="007714A4">
        <w:t>GATHERING</w:t>
      </w:r>
    </w:p>
    <w:p w14:paraId="6F257C05" w14:textId="647FE973" w:rsidR="00693D9C" w:rsidRDefault="00693D9C" w:rsidP="00693D9C">
      <w:pPr>
        <w:spacing w:after="0" w:line="240" w:lineRule="auto"/>
        <w:jc w:val="both"/>
        <w:rPr>
          <w:rFonts w:cstheme="minorHAnsi"/>
          <w:b/>
          <w:i/>
          <w:iCs/>
          <w:sz w:val="31"/>
          <w:szCs w:val="31"/>
        </w:rPr>
      </w:pPr>
      <w:r w:rsidRPr="00FD0A76">
        <w:rPr>
          <w:rFonts w:cstheme="minorHAnsi"/>
          <w:b/>
          <w:i/>
          <w:iCs/>
          <w:sz w:val="31"/>
          <w:szCs w:val="31"/>
        </w:rPr>
        <w:t xml:space="preserve">As we come to worship, you may like to </w:t>
      </w:r>
      <w:r>
        <w:rPr>
          <w:rFonts w:cstheme="minorHAnsi"/>
          <w:b/>
          <w:i/>
          <w:iCs/>
          <w:sz w:val="31"/>
          <w:szCs w:val="31"/>
        </w:rPr>
        <w:t xml:space="preserve">prepare with a period of </w:t>
      </w:r>
      <w:proofErr w:type="gramStart"/>
      <w:r>
        <w:rPr>
          <w:rFonts w:cstheme="minorHAnsi"/>
          <w:b/>
          <w:i/>
          <w:iCs/>
          <w:sz w:val="31"/>
          <w:szCs w:val="31"/>
        </w:rPr>
        <w:t>quiet, or</w:t>
      </w:r>
      <w:proofErr w:type="gramEnd"/>
      <w:r>
        <w:rPr>
          <w:rFonts w:cstheme="minorHAnsi"/>
          <w:b/>
          <w:i/>
          <w:iCs/>
          <w:sz w:val="31"/>
          <w:szCs w:val="31"/>
        </w:rPr>
        <w:t xml:space="preserve"> </w:t>
      </w:r>
      <w:r w:rsidRPr="00FD0A76">
        <w:rPr>
          <w:rFonts w:cstheme="minorHAnsi"/>
          <w:b/>
          <w:i/>
          <w:iCs/>
          <w:sz w:val="31"/>
          <w:szCs w:val="31"/>
        </w:rPr>
        <w:t>light a candle. Let us remember that wherever we are, God is with us.</w:t>
      </w:r>
    </w:p>
    <w:p w14:paraId="0E2FF62E" w14:textId="77777777" w:rsidR="00693D9C" w:rsidRDefault="00693D9C" w:rsidP="00693D9C">
      <w:pPr>
        <w:pStyle w:val="spacing"/>
      </w:pPr>
    </w:p>
    <w:p w14:paraId="346C6CBF" w14:textId="77777777" w:rsidR="007656C8" w:rsidRPr="007656C8" w:rsidRDefault="007656C8" w:rsidP="00AA3819">
      <w:pPr>
        <w:pStyle w:val="maintext"/>
        <w:jc w:val="center"/>
        <w:rPr>
          <w:b/>
          <w:bCs/>
          <w:color w:val="C00000"/>
        </w:rPr>
      </w:pPr>
      <w:r w:rsidRPr="007656C8">
        <w:rPr>
          <w:b/>
          <w:bCs/>
          <w:color w:val="C00000"/>
        </w:rPr>
        <w:t>Come, now is the time to worship.</w:t>
      </w:r>
    </w:p>
    <w:p w14:paraId="3E9498C1" w14:textId="77777777" w:rsidR="007656C8" w:rsidRPr="007656C8" w:rsidRDefault="007656C8" w:rsidP="00AA3819">
      <w:pPr>
        <w:pStyle w:val="maintext"/>
        <w:jc w:val="center"/>
        <w:rPr>
          <w:b/>
          <w:bCs/>
          <w:color w:val="C00000"/>
        </w:rPr>
      </w:pPr>
      <w:r w:rsidRPr="007656C8">
        <w:rPr>
          <w:b/>
          <w:bCs/>
          <w:color w:val="C00000"/>
        </w:rPr>
        <w:t>Come, now is the time to give your heart.</w:t>
      </w:r>
    </w:p>
    <w:p w14:paraId="65B4F4E2" w14:textId="77777777" w:rsidR="007656C8" w:rsidRPr="007656C8" w:rsidRDefault="007656C8" w:rsidP="00AA3819">
      <w:pPr>
        <w:pStyle w:val="maintext"/>
        <w:jc w:val="center"/>
        <w:rPr>
          <w:b/>
          <w:bCs/>
          <w:color w:val="C00000"/>
        </w:rPr>
      </w:pPr>
      <w:r w:rsidRPr="007656C8">
        <w:rPr>
          <w:b/>
          <w:bCs/>
          <w:color w:val="C00000"/>
        </w:rPr>
        <w:t>Come, just as you are to worship.</w:t>
      </w:r>
    </w:p>
    <w:p w14:paraId="46B6AC1B" w14:textId="40C5AC33" w:rsidR="00693D9C" w:rsidRDefault="007656C8" w:rsidP="00AA3819">
      <w:pPr>
        <w:pStyle w:val="maintext"/>
        <w:jc w:val="center"/>
        <w:rPr>
          <w:i/>
          <w:iCs/>
          <w:sz w:val="28"/>
          <w:szCs w:val="28"/>
        </w:rPr>
      </w:pPr>
      <w:r w:rsidRPr="007656C8">
        <w:rPr>
          <w:b/>
          <w:bCs/>
          <w:color w:val="C00000"/>
        </w:rPr>
        <w:t>Come, just as you are before your God, come.</w:t>
      </w:r>
    </w:p>
    <w:p w14:paraId="0C837972" w14:textId="74135600" w:rsidR="00C27DD0" w:rsidRDefault="00C27DD0" w:rsidP="00C27DD0">
      <w:pPr>
        <w:pStyle w:val="spacing"/>
      </w:pPr>
    </w:p>
    <w:p w14:paraId="09B5D739" w14:textId="70CAE081" w:rsidR="00C27DD0" w:rsidRDefault="00842552" w:rsidP="0028183A">
      <w:pPr>
        <w:pStyle w:val="Heading3"/>
      </w:pPr>
      <w:r>
        <w:t xml:space="preserve">Sing, Pray or Reflect: </w:t>
      </w:r>
      <w:r w:rsidR="00AA3819">
        <w:t>Lead us, heavenly Father, lead us</w:t>
      </w:r>
      <w:r w:rsidR="0028183A">
        <w:rPr>
          <w:rStyle w:val="FootnoteReference"/>
        </w:rPr>
        <w:footnoteReference w:id="10"/>
      </w:r>
    </w:p>
    <w:p w14:paraId="47D8CB85" w14:textId="77777777" w:rsidR="00AA3819" w:rsidRDefault="00AA3819" w:rsidP="00AA3819">
      <w:pPr>
        <w:pStyle w:val="maintext"/>
        <w:sectPr w:rsidR="00AA3819" w:rsidSect="004D1669">
          <w:type w:val="continuous"/>
          <w:pgSz w:w="11906" w:h="16838"/>
          <w:pgMar w:top="567" w:right="567" w:bottom="567" w:left="567" w:header="708" w:footer="708" w:gutter="0"/>
          <w:cols w:space="708"/>
          <w:docGrid w:linePitch="360"/>
        </w:sectPr>
      </w:pPr>
    </w:p>
    <w:p w14:paraId="3C12F4A2" w14:textId="1D6EDA9E" w:rsidR="00AA3819" w:rsidRDefault="00AA3819" w:rsidP="00AA3819">
      <w:pPr>
        <w:pStyle w:val="maintext"/>
      </w:pPr>
      <w:r>
        <w:t xml:space="preserve">1) Lead us, heavenly </w:t>
      </w:r>
      <w:r w:rsidR="007C1687">
        <w:t>F</w:t>
      </w:r>
      <w:r>
        <w:t>ather, lead us</w:t>
      </w:r>
    </w:p>
    <w:p w14:paraId="3E3FCEBB" w14:textId="77777777" w:rsidR="00AA3819" w:rsidRDefault="00AA3819" w:rsidP="00AA3819">
      <w:pPr>
        <w:pStyle w:val="maintext"/>
      </w:pPr>
      <w:r>
        <w:t xml:space="preserve">o’er the world’s tempestuous </w:t>
      </w:r>
      <w:proofErr w:type="gramStart"/>
      <w:r>
        <w:t>sea;</w:t>
      </w:r>
      <w:proofErr w:type="gramEnd"/>
    </w:p>
    <w:p w14:paraId="30EABAA5" w14:textId="058114D1" w:rsidR="00AA3819" w:rsidRDefault="00AA3819" w:rsidP="00AA3819">
      <w:pPr>
        <w:pStyle w:val="maintext"/>
      </w:pPr>
      <w:r>
        <w:t xml:space="preserve">guard us, guide us, keep us, feed </w:t>
      </w:r>
      <w:r w:rsidR="00327949">
        <w:t>u</w:t>
      </w:r>
      <w:r>
        <w:t>s,</w:t>
      </w:r>
    </w:p>
    <w:p w14:paraId="38071632" w14:textId="77777777" w:rsidR="00AA3819" w:rsidRDefault="00AA3819" w:rsidP="00AA3819">
      <w:pPr>
        <w:pStyle w:val="maintext"/>
      </w:pPr>
      <w:r>
        <w:t>for we have no help but thee,</w:t>
      </w:r>
    </w:p>
    <w:p w14:paraId="02EB563B" w14:textId="77777777" w:rsidR="00AA3819" w:rsidRDefault="00AA3819" w:rsidP="00AA3819">
      <w:pPr>
        <w:pStyle w:val="maintext"/>
      </w:pPr>
      <w:r>
        <w:t>yet possessing every blessing</w:t>
      </w:r>
    </w:p>
    <w:p w14:paraId="1957D5A6" w14:textId="77777777" w:rsidR="00AA3819" w:rsidRDefault="00AA3819" w:rsidP="00AA3819">
      <w:pPr>
        <w:pStyle w:val="maintext"/>
      </w:pPr>
      <w:r>
        <w:t>if our God our Father be.</w:t>
      </w:r>
    </w:p>
    <w:p w14:paraId="38AEB93B" w14:textId="6263CD3D" w:rsidR="00AA3819" w:rsidRDefault="00AA3819" w:rsidP="00AA3819">
      <w:pPr>
        <w:pStyle w:val="maintext"/>
      </w:pPr>
      <w:r>
        <w:t xml:space="preserve">2)Saviour, breathe forgiveness o’er </w:t>
      </w:r>
      <w:proofErr w:type="gramStart"/>
      <w:r>
        <w:t>us;</w:t>
      </w:r>
      <w:proofErr w:type="gramEnd"/>
    </w:p>
    <w:p w14:paraId="2204EAEC" w14:textId="77777777" w:rsidR="00AA3819" w:rsidRDefault="00AA3819" w:rsidP="00AA3819">
      <w:pPr>
        <w:pStyle w:val="maintext"/>
      </w:pPr>
      <w:r>
        <w:t>all our weakness thou dost know,</w:t>
      </w:r>
    </w:p>
    <w:p w14:paraId="31B51516" w14:textId="77777777" w:rsidR="00AA3819" w:rsidRDefault="00AA3819" w:rsidP="00AA3819">
      <w:pPr>
        <w:pStyle w:val="maintext"/>
      </w:pPr>
      <w:r>
        <w:t>thou didst tread this earth before us,</w:t>
      </w:r>
    </w:p>
    <w:p w14:paraId="0AF6AD0F" w14:textId="77777777" w:rsidR="00AA3819" w:rsidRDefault="00AA3819" w:rsidP="00AA3819">
      <w:pPr>
        <w:pStyle w:val="maintext"/>
      </w:pPr>
      <w:r>
        <w:t xml:space="preserve">thou didst feel its keenest </w:t>
      </w:r>
      <w:proofErr w:type="gramStart"/>
      <w:r>
        <w:t>woe;</w:t>
      </w:r>
      <w:proofErr w:type="gramEnd"/>
    </w:p>
    <w:p w14:paraId="3459D78A" w14:textId="77777777" w:rsidR="00AA3819" w:rsidRDefault="00AA3819" w:rsidP="00AA3819">
      <w:pPr>
        <w:pStyle w:val="maintext"/>
      </w:pPr>
      <w:r>
        <w:t>tempted taunted yet undaunted,</w:t>
      </w:r>
    </w:p>
    <w:p w14:paraId="75AEA0B9" w14:textId="77777777" w:rsidR="00AA3819" w:rsidRDefault="00AA3819" w:rsidP="00AA3819">
      <w:pPr>
        <w:pStyle w:val="maintext"/>
      </w:pPr>
      <w:r>
        <w:t>through the desert thou didst go.</w:t>
      </w:r>
    </w:p>
    <w:p w14:paraId="3DD37173" w14:textId="77777777" w:rsidR="00AA3819" w:rsidRDefault="00AA3819" w:rsidP="00AA3819">
      <w:pPr>
        <w:pStyle w:val="maintext"/>
        <w:sectPr w:rsidR="00AA3819" w:rsidSect="00AA3819">
          <w:type w:val="continuous"/>
          <w:pgSz w:w="11906" w:h="16838"/>
          <w:pgMar w:top="567" w:right="567" w:bottom="567" w:left="567" w:header="708" w:footer="708" w:gutter="0"/>
          <w:cols w:num="2" w:space="708"/>
          <w:docGrid w:linePitch="360"/>
        </w:sectPr>
      </w:pPr>
    </w:p>
    <w:p w14:paraId="4758C002" w14:textId="63047A44" w:rsidR="00AA3819" w:rsidRDefault="00AA3819" w:rsidP="00AA3819">
      <w:pPr>
        <w:pStyle w:val="spacing"/>
      </w:pPr>
    </w:p>
    <w:p w14:paraId="32CAEEA9" w14:textId="04BA9A7E" w:rsidR="00AA3819" w:rsidRDefault="00AA3819" w:rsidP="00AA3819">
      <w:pPr>
        <w:pStyle w:val="maintext"/>
        <w:ind w:left="2880"/>
      </w:pPr>
      <w:r>
        <w:t>3) Spirit of our God, descending,</w:t>
      </w:r>
    </w:p>
    <w:p w14:paraId="2E328C62" w14:textId="77777777" w:rsidR="00AA3819" w:rsidRDefault="00AA3819" w:rsidP="00AA3819">
      <w:pPr>
        <w:pStyle w:val="maintext"/>
        <w:ind w:left="2880"/>
      </w:pPr>
      <w:r>
        <w:t>fill our hearts with heavenly joy,</w:t>
      </w:r>
    </w:p>
    <w:p w14:paraId="64404DE9" w14:textId="77777777" w:rsidR="00AA3819" w:rsidRDefault="00AA3819" w:rsidP="00AA3819">
      <w:pPr>
        <w:pStyle w:val="maintext"/>
        <w:ind w:left="2880"/>
      </w:pPr>
      <w:r>
        <w:t>love with every passion blending,</w:t>
      </w:r>
    </w:p>
    <w:p w14:paraId="11F9DA56" w14:textId="77777777" w:rsidR="00AA3819" w:rsidRDefault="00AA3819" w:rsidP="00AA3819">
      <w:pPr>
        <w:pStyle w:val="maintext"/>
        <w:ind w:left="2880"/>
      </w:pPr>
      <w:r>
        <w:t xml:space="preserve">pleasure that can never </w:t>
      </w:r>
      <w:proofErr w:type="gramStart"/>
      <w:r>
        <w:t>cloy;</w:t>
      </w:r>
      <w:proofErr w:type="gramEnd"/>
    </w:p>
    <w:p w14:paraId="3939BDEE" w14:textId="77777777" w:rsidR="00AA3819" w:rsidRDefault="00AA3819" w:rsidP="00AA3819">
      <w:pPr>
        <w:pStyle w:val="maintext"/>
        <w:ind w:left="2880"/>
      </w:pPr>
      <w:r>
        <w:t>thus provided, pardoned, guided,</w:t>
      </w:r>
    </w:p>
    <w:p w14:paraId="114C01F8" w14:textId="30E494CF" w:rsidR="0028183A" w:rsidRDefault="00AA3819" w:rsidP="00AA3819">
      <w:pPr>
        <w:pStyle w:val="maintext"/>
        <w:ind w:left="2880"/>
      </w:pPr>
      <w:r>
        <w:t>nothing can our peace destroy.</w:t>
      </w:r>
    </w:p>
    <w:p w14:paraId="5BEA7CD3" w14:textId="7304AA24" w:rsidR="00921682" w:rsidRDefault="00921682" w:rsidP="00921682">
      <w:pPr>
        <w:pStyle w:val="Heading3"/>
      </w:pPr>
      <w:r>
        <w:lastRenderedPageBreak/>
        <w:t>Pray</w:t>
      </w:r>
      <w:r w:rsidR="0008432C">
        <w:t>ers</w:t>
      </w:r>
      <w:r w:rsidR="0033728F">
        <w:t xml:space="preserve"> </w:t>
      </w:r>
      <w:r w:rsidR="0033728F" w:rsidRPr="0033728F">
        <w:t>for the First Sunday in Lent</w:t>
      </w:r>
    </w:p>
    <w:p w14:paraId="7135F091" w14:textId="0358A827" w:rsidR="00C2153D" w:rsidRDefault="00C2153D" w:rsidP="00C2153D">
      <w:pPr>
        <w:pStyle w:val="maintext"/>
      </w:pPr>
      <w:r>
        <w:t>Gracious and merciful God,</w:t>
      </w:r>
      <w:r w:rsidR="00C271A0">
        <w:t xml:space="preserve"> </w:t>
      </w:r>
      <w:r>
        <w:t xml:space="preserve">we </w:t>
      </w:r>
      <w:r w:rsidR="00707A08">
        <w:t xml:space="preserve">come to </w:t>
      </w:r>
      <w:r>
        <w:t>worship you,</w:t>
      </w:r>
    </w:p>
    <w:p w14:paraId="61200BDF" w14:textId="1730D5BA" w:rsidR="00C2153D" w:rsidRDefault="00C2153D" w:rsidP="00C2153D">
      <w:pPr>
        <w:pStyle w:val="maintext"/>
      </w:pPr>
      <w:r>
        <w:t>to praise and thank you,</w:t>
      </w:r>
      <w:r w:rsidR="00707A08">
        <w:t xml:space="preserve"> </w:t>
      </w:r>
      <w:r>
        <w:t>to seek your forgiveness and to ask for renewal.</w:t>
      </w:r>
    </w:p>
    <w:p w14:paraId="7813F719" w14:textId="489E414C" w:rsidR="00C2153D" w:rsidRPr="00C2153D" w:rsidRDefault="00C2153D" w:rsidP="00C2153D">
      <w:pPr>
        <w:pStyle w:val="maintext"/>
        <w:rPr>
          <w:b/>
          <w:bCs/>
        </w:rPr>
      </w:pPr>
      <w:r>
        <w:t xml:space="preserve">Create in us a clean heart, O Lord; </w:t>
      </w:r>
      <w:r w:rsidRPr="00C2153D">
        <w:rPr>
          <w:b/>
          <w:bCs/>
        </w:rPr>
        <w:t>and put a right spirit within us.</w:t>
      </w:r>
    </w:p>
    <w:p w14:paraId="30FB6DC6" w14:textId="77777777" w:rsidR="00C2153D" w:rsidRDefault="00C2153D" w:rsidP="00C2153D">
      <w:pPr>
        <w:pStyle w:val="spacing"/>
      </w:pPr>
    </w:p>
    <w:p w14:paraId="2E176173" w14:textId="06AD6888" w:rsidR="00C2153D" w:rsidRDefault="00C2153D" w:rsidP="00C2153D">
      <w:pPr>
        <w:pStyle w:val="maintext"/>
      </w:pPr>
      <w:r>
        <w:t>We come in the name of Christ,</w:t>
      </w:r>
      <w:r w:rsidR="0070368C">
        <w:t xml:space="preserve"> </w:t>
      </w:r>
      <w:r>
        <w:t>remembering his lonely days in the wilderness,</w:t>
      </w:r>
    </w:p>
    <w:p w14:paraId="3E8A04AC" w14:textId="5D431489" w:rsidR="00C2153D" w:rsidRDefault="00C2153D" w:rsidP="00C2153D">
      <w:pPr>
        <w:pStyle w:val="maintext"/>
      </w:pPr>
      <w:r>
        <w:t>his time wrestling with temptation,</w:t>
      </w:r>
      <w:r w:rsidR="00707A08">
        <w:t xml:space="preserve"> </w:t>
      </w:r>
      <w:r>
        <w:t>and the ministry that followed,</w:t>
      </w:r>
    </w:p>
    <w:p w14:paraId="4FE22136" w14:textId="77777777" w:rsidR="00C2153D" w:rsidRDefault="00C2153D" w:rsidP="00C2153D">
      <w:pPr>
        <w:pStyle w:val="maintext"/>
      </w:pPr>
      <w:r>
        <w:t xml:space="preserve">restoring and transforming so many lives.   </w:t>
      </w:r>
    </w:p>
    <w:p w14:paraId="5793EE3C" w14:textId="3F83EC18" w:rsidR="00C2153D" w:rsidRDefault="00C2153D" w:rsidP="00C2153D">
      <w:pPr>
        <w:pStyle w:val="maintext"/>
        <w:rPr>
          <w:b/>
          <w:bCs/>
        </w:rPr>
      </w:pPr>
      <w:r>
        <w:t xml:space="preserve">Create in us a clean heart, O Lord, </w:t>
      </w:r>
      <w:r w:rsidRPr="00C2153D">
        <w:rPr>
          <w:b/>
          <w:bCs/>
        </w:rPr>
        <w:t>and put a right spirit within us.</w:t>
      </w:r>
    </w:p>
    <w:p w14:paraId="43052BEF" w14:textId="77777777" w:rsidR="0070368C" w:rsidRDefault="0070368C" w:rsidP="0070368C">
      <w:pPr>
        <w:pStyle w:val="spacing"/>
      </w:pPr>
    </w:p>
    <w:p w14:paraId="0EC9A3FE" w14:textId="742B0957" w:rsidR="00C2153D" w:rsidRDefault="00C2153D" w:rsidP="00C2153D">
      <w:pPr>
        <w:pStyle w:val="maintext"/>
      </w:pPr>
      <w:r>
        <w:t>Help us to learn from his example –</w:t>
      </w:r>
      <w:r w:rsidR="00707A08">
        <w:t xml:space="preserve"> </w:t>
      </w:r>
      <w:r>
        <w:t>to search our hearts as he did,</w:t>
      </w:r>
    </w:p>
    <w:p w14:paraId="767036EF" w14:textId="726D6DA1" w:rsidR="00C2153D" w:rsidRDefault="00C2153D" w:rsidP="00C2153D">
      <w:pPr>
        <w:pStyle w:val="maintext"/>
      </w:pPr>
      <w:r>
        <w:t>to consider our calling,</w:t>
      </w:r>
      <w:r w:rsidR="00707A08">
        <w:t xml:space="preserve"> </w:t>
      </w:r>
      <w:r>
        <w:t>to reflect on our faith,</w:t>
      </w:r>
      <w:r w:rsidR="00707A08">
        <w:t xml:space="preserve"> </w:t>
      </w:r>
      <w:r>
        <w:t>to resist temptation,</w:t>
      </w:r>
    </w:p>
    <w:p w14:paraId="49F85EEB" w14:textId="77777777" w:rsidR="00C2153D" w:rsidRDefault="00C2153D" w:rsidP="00C2153D">
      <w:pPr>
        <w:pStyle w:val="maintext"/>
      </w:pPr>
      <w:r>
        <w:t>and to commit ourselves more wholly to you.</w:t>
      </w:r>
    </w:p>
    <w:p w14:paraId="2FF1F5E1" w14:textId="74FA3BA4" w:rsidR="00C2153D" w:rsidRDefault="00C2153D" w:rsidP="00C2153D">
      <w:pPr>
        <w:pStyle w:val="maintext"/>
      </w:pPr>
      <w:r>
        <w:t>Create in us a clean heart, O Lord,</w:t>
      </w:r>
      <w:r w:rsidR="00707A08">
        <w:t xml:space="preserve"> </w:t>
      </w:r>
      <w:r w:rsidRPr="00707A08">
        <w:rPr>
          <w:b/>
          <w:bCs/>
        </w:rPr>
        <w:t>and put a right spirit within us.</w:t>
      </w:r>
    </w:p>
    <w:p w14:paraId="70728324" w14:textId="77777777" w:rsidR="00C2153D" w:rsidRDefault="00C2153D" w:rsidP="00707A08">
      <w:pPr>
        <w:pStyle w:val="spacing"/>
      </w:pPr>
    </w:p>
    <w:p w14:paraId="39C3B19A" w14:textId="6DBDFBCC" w:rsidR="00C2153D" w:rsidRDefault="00C2153D" w:rsidP="00C2153D">
      <w:pPr>
        <w:pStyle w:val="maintext"/>
      </w:pPr>
      <w:r>
        <w:t>Help us recognise all Jesus has done for us</w:t>
      </w:r>
      <w:r w:rsidR="0070368C">
        <w:t xml:space="preserve"> </w:t>
      </w:r>
      <w:r>
        <w:t xml:space="preserve">through his life, death and </w:t>
      </w:r>
      <w:proofErr w:type="gramStart"/>
      <w:r>
        <w:t>resurrection;</w:t>
      </w:r>
      <w:proofErr w:type="gramEnd"/>
    </w:p>
    <w:p w14:paraId="0C9590C2" w14:textId="483CB2DE" w:rsidR="00C2153D" w:rsidRDefault="00C2153D" w:rsidP="00C2153D">
      <w:pPr>
        <w:pStyle w:val="maintext"/>
      </w:pPr>
      <w:r>
        <w:t xml:space="preserve">and </w:t>
      </w:r>
      <w:proofErr w:type="gramStart"/>
      <w:r>
        <w:t>so</w:t>
      </w:r>
      <w:proofErr w:type="gramEnd"/>
      <w:r>
        <w:t xml:space="preserve"> may we come gladly to you,</w:t>
      </w:r>
      <w:r w:rsidR="00707A08">
        <w:t xml:space="preserve"> </w:t>
      </w:r>
      <w:r>
        <w:t>confessing our sins,</w:t>
      </w:r>
      <w:r w:rsidR="00707A08">
        <w:t xml:space="preserve"> </w:t>
      </w:r>
      <w:r>
        <w:t>acknowledging our faults,</w:t>
      </w:r>
      <w:r w:rsidR="00707A08">
        <w:t xml:space="preserve"> </w:t>
      </w:r>
      <w:r>
        <w:t>accepting our weaknesses</w:t>
      </w:r>
      <w:r w:rsidR="00707A08">
        <w:t xml:space="preserve"> </w:t>
      </w:r>
      <w:r>
        <w:t>and receiving your forgiveness.</w:t>
      </w:r>
    </w:p>
    <w:p w14:paraId="6CA9FD29" w14:textId="61C47B6C" w:rsidR="00C2153D" w:rsidRDefault="00C2153D" w:rsidP="00C2153D">
      <w:pPr>
        <w:pStyle w:val="maintext"/>
      </w:pPr>
      <w:r>
        <w:t>Create in us a clean heart, O Lord,</w:t>
      </w:r>
      <w:r w:rsidR="00707A08">
        <w:t xml:space="preserve"> </w:t>
      </w:r>
      <w:r w:rsidRPr="00707A08">
        <w:rPr>
          <w:b/>
          <w:bCs/>
        </w:rPr>
        <w:t>and put a right spirit within us.</w:t>
      </w:r>
    </w:p>
    <w:p w14:paraId="5061F332" w14:textId="77777777" w:rsidR="00C2153D" w:rsidRDefault="00C2153D" w:rsidP="00707A08">
      <w:pPr>
        <w:pStyle w:val="spacing"/>
      </w:pPr>
    </w:p>
    <w:p w14:paraId="342294C1" w14:textId="6D252917" w:rsidR="00C2153D" w:rsidRDefault="00C2153D" w:rsidP="00C2153D">
      <w:pPr>
        <w:pStyle w:val="maintext"/>
      </w:pPr>
      <w:r>
        <w:t>Gracious and merciful God,</w:t>
      </w:r>
      <w:r w:rsidR="00707A08">
        <w:t xml:space="preserve"> </w:t>
      </w:r>
      <w:r>
        <w:t>speak to us today and in the days ahead,</w:t>
      </w:r>
      <w:r w:rsidR="00707A08">
        <w:t xml:space="preserve"> </w:t>
      </w:r>
    </w:p>
    <w:p w14:paraId="2DB1914C" w14:textId="77777777" w:rsidR="00C2153D" w:rsidRDefault="00C2153D" w:rsidP="00C2153D">
      <w:pPr>
        <w:pStyle w:val="maintext"/>
      </w:pPr>
      <w:r>
        <w:t>so that we may know you and love you better.</w:t>
      </w:r>
    </w:p>
    <w:p w14:paraId="31138ABD" w14:textId="70072073" w:rsidR="00C2153D" w:rsidRDefault="00C2153D" w:rsidP="00C2153D">
      <w:pPr>
        <w:pStyle w:val="maintext"/>
      </w:pPr>
      <w:r>
        <w:t>Create in us a clean heart, O Lord,</w:t>
      </w:r>
      <w:r w:rsidR="00707A08">
        <w:t xml:space="preserve"> </w:t>
      </w:r>
      <w:r w:rsidRPr="00707A08">
        <w:rPr>
          <w:b/>
          <w:bCs/>
        </w:rPr>
        <w:t>and put a right spirit within us,</w:t>
      </w:r>
    </w:p>
    <w:p w14:paraId="09BAC2D9" w14:textId="77777777" w:rsidR="00707A08" w:rsidRPr="00707A08" w:rsidRDefault="00C2153D" w:rsidP="00C2153D">
      <w:pPr>
        <w:pStyle w:val="maintext"/>
        <w:rPr>
          <w:b/>
          <w:bCs/>
        </w:rPr>
      </w:pPr>
      <w:r w:rsidRPr="00707A08">
        <w:rPr>
          <w:b/>
          <w:bCs/>
        </w:rPr>
        <w:t>through Jesus Christ our Lord.  Amen</w:t>
      </w:r>
    </w:p>
    <w:p w14:paraId="0E680558" w14:textId="36D93AEF" w:rsidR="00693D9C" w:rsidRDefault="00693D9C" w:rsidP="00693D9C">
      <w:pPr>
        <w:pStyle w:val="Heading4"/>
      </w:pPr>
      <w:r>
        <w:t>RECEIVING</w:t>
      </w:r>
    </w:p>
    <w:p w14:paraId="47A1B93D" w14:textId="581E5787" w:rsidR="00693D9C" w:rsidRDefault="00693D9C" w:rsidP="00693D9C">
      <w:pPr>
        <w:pStyle w:val="Heading3"/>
      </w:pPr>
      <w:r>
        <w:t>Reading:</w:t>
      </w:r>
      <w:r w:rsidR="00707A08">
        <w:t xml:space="preserve"> Mark 2:1-12</w:t>
      </w:r>
    </w:p>
    <w:p w14:paraId="3541C640" w14:textId="77777777" w:rsidR="000F0462" w:rsidRDefault="000F0462" w:rsidP="000F0462">
      <w:pPr>
        <w:pStyle w:val="spacing"/>
      </w:pPr>
    </w:p>
    <w:p w14:paraId="3D94F24E" w14:textId="375F5187" w:rsidR="000F0462" w:rsidRDefault="000F0462" w:rsidP="000F0462">
      <w:pPr>
        <w:pStyle w:val="maintext"/>
        <w:jc w:val="both"/>
      </w:pPr>
      <w:r>
        <w:t>This is a well-known account of one of Jesus’s healing miracles.  Mark gives us a lot of information in just 12 verses and our imaginations can take off as there is so much going on and a real mix of characters.</w:t>
      </w:r>
    </w:p>
    <w:p w14:paraId="5EC77E6F" w14:textId="77777777" w:rsidR="000F0462" w:rsidRDefault="000F0462" w:rsidP="000F0462">
      <w:pPr>
        <w:pStyle w:val="spacing"/>
      </w:pPr>
    </w:p>
    <w:p w14:paraId="16206D36" w14:textId="264A52B9" w:rsidR="000F0462" w:rsidRDefault="000F0462" w:rsidP="000F0462">
      <w:pPr>
        <w:pStyle w:val="maintext"/>
        <w:jc w:val="both"/>
      </w:pPr>
      <w:r>
        <w:t xml:space="preserve">First there is the crowd - Jesus is in Capernaum where he has made his home.  He already has a reputation and the crowds have gathered – packed inside and spilling outside.  They are keen not to miss anything – they want to hear what he is saying and see if he performs any miracles.  Each person in that crowd is going to protect his or her space – no amount of pushing and shoving will move them.  Some of the people in the crowd had their own agenda – they were the teachers of the law who were there to check up on what this Jesus was saying and doing.  When Jesus says </w:t>
      </w:r>
      <w:r>
        <w:lastRenderedPageBreak/>
        <w:t xml:space="preserve">to the paralysed man ‘Your sins are forgiven’ they immediately react – ‘he’s blaspheming’.  I wonder how they felt when Jesus then healed the </w:t>
      </w:r>
      <w:proofErr w:type="gramStart"/>
      <w:r>
        <w:t>man</w:t>
      </w:r>
      <w:proofErr w:type="gramEnd"/>
      <w:r>
        <w:t xml:space="preserve"> and the crowd were amazed and praised God.</w:t>
      </w:r>
    </w:p>
    <w:p w14:paraId="0C545A5A" w14:textId="77777777" w:rsidR="000F0462" w:rsidRDefault="000F0462" w:rsidP="000F0462">
      <w:pPr>
        <w:pStyle w:val="spacing"/>
      </w:pPr>
    </w:p>
    <w:p w14:paraId="750A600B" w14:textId="564333E4" w:rsidR="000F0462" w:rsidRDefault="000F0462" w:rsidP="000F0462">
      <w:pPr>
        <w:pStyle w:val="maintext"/>
        <w:jc w:val="both"/>
      </w:pPr>
      <w:r>
        <w:t xml:space="preserve">Secondly there are the friends of the paralysed man.  We </w:t>
      </w:r>
      <w:proofErr w:type="gramStart"/>
      <w:r>
        <w:t>don’t</w:t>
      </w:r>
      <w:proofErr w:type="gramEnd"/>
      <w:r>
        <w:t xml:space="preserve"> know anything about them and when we read the story we tend to focus on the man on the stretcher.  He was </w:t>
      </w:r>
      <w:proofErr w:type="gramStart"/>
      <w:r>
        <w:t>very fortunate</w:t>
      </w:r>
      <w:proofErr w:type="gramEnd"/>
      <w:r>
        <w:t xml:space="preserve"> – his friends clearly cared about him and were determined that he would meet Jesus.  When it was obvious that they were not going to be able to persuade anyone in the crowd to let them get near to Jesus they went up on the roof, made an opening and lowered the stretcher down.  It is their faith that Jesus recognises and leads to him healing the paralysed man.</w:t>
      </w:r>
    </w:p>
    <w:p w14:paraId="674CE5A6" w14:textId="3CFA1252" w:rsidR="000F0462" w:rsidRDefault="000F0462" w:rsidP="000F0462">
      <w:pPr>
        <w:pStyle w:val="Heading4"/>
      </w:pPr>
      <w:r w:rsidRPr="005A3C6A">
        <w:rPr>
          <w:i/>
          <w:iCs/>
          <w:noProof/>
        </w:rPr>
        <w:drawing>
          <wp:anchor distT="0" distB="0" distL="114300" distR="114300" simplePos="0" relativeHeight="251662336" behindDoc="0" locked="0" layoutInCell="1" allowOverlap="1" wp14:anchorId="35049C3C" wp14:editId="44086DAA">
            <wp:simplePos x="0" y="0"/>
            <wp:positionH relativeFrom="column">
              <wp:posOffset>1905</wp:posOffset>
            </wp:positionH>
            <wp:positionV relativeFrom="paragraph">
              <wp:posOffset>17780</wp:posOffset>
            </wp:positionV>
            <wp:extent cx="723900" cy="723900"/>
            <wp:effectExtent l="0" t="0" r="0" b="0"/>
            <wp:wrapSquare wrapText="bothSides"/>
            <wp:docPr id="3" name="Graphic 3"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hought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t>RESPONDING</w:t>
      </w:r>
    </w:p>
    <w:p w14:paraId="0C13012D" w14:textId="77777777" w:rsidR="000F0462" w:rsidRDefault="000F0462" w:rsidP="000F0462">
      <w:pPr>
        <w:pStyle w:val="maintext"/>
        <w:sectPr w:rsidR="000F0462" w:rsidSect="004D1669">
          <w:type w:val="continuous"/>
          <w:pgSz w:w="11906" w:h="16838"/>
          <w:pgMar w:top="567" w:right="567" w:bottom="567" w:left="567" w:header="708" w:footer="708" w:gutter="0"/>
          <w:cols w:space="708"/>
          <w:docGrid w:linePitch="360"/>
        </w:sectPr>
      </w:pPr>
    </w:p>
    <w:p w14:paraId="72D0933B" w14:textId="6D1387BF" w:rsidR="000F0462" w:rsidRDefault="000F0462" w:rsidP="000F0462">
      <w:pPr>
        <w:pStyle w:val="Heading3"/>
      </w:pPr>
      <w:r>
        <w:t>Reflect</w:t>
      </w:r>
    </w:p>
    <w:p w14:paraId="2A138560" w14:textId="6E20643F" w:rsidR="000F0462" w:rsidRPr="000F0462" w:rsidRDefault="000F0462" w:rsidP="000F0462">
      <w:pPr>
        <w:pStyle w:val="maintext"/>
        <w:jc w:val="both"/>
        <w:rPr>
          <w:i/>
          <w:iCs/>
        </w:rPr>
      </w:pPr>
      <w:r w:rsidRPr="000F0462">
        <w:rPr>
          <w:i/>
          <w:iCs/>
        </w:rPr>
        <w:t>As you read the account today ask yourself the following:</w:t>
      </w:r>
    </w:p>
    <w:p w14:paraId="49F0859F" w14:textId="66643180" w:rsidR="000F0462" w:rsidRDefault="000F0462" w:rsidP="000F0462">
      <w:pPr>
        <w:pStyle w:val="maintext"/>
        <w:numPr>
          <w:ilvl w:val="0"/>
          <w:numId w:val="21"/>
        </w:numPr>
        <w:ind w:left="426" w:hanging="426"/>
        <w:jc w:val="both"/>
      </w:pPr>
      <w:r>
        <w:t>If I had been in the crowd how would I have behaved?  Would I have been so keen not to miss anything that I would have stood my ground and left the friends to find another route to Jesus?</w:t>
      </w:r>
    </w:p>
    <w:p w14:paraId="2B43051F" w14:textId="59A0891C" w:rsidR="000F0462" w:rsidRDefault="000F0462" w:rsidP="000F0462">
      <w:pPr>
        <w:pStyle w:val="maintext"/>
        <w:numPr>
          <w:ilvl w:val="0"/>
          <w:numId w:val="21"/>
        </w:numPr>
        <w:ind w:left="426" w:hanging="426"/>
        <w:jc w:val="both"/>
      </w:pPr>
      <w:r>
        <w:t xml:space="preserve">When Jesus said ‘your sins are forgiven’ he was saying something that only priests could say in the name of God.  Do you react instantly when a challenging statement is </w:t>
      </w:r>
      <w:proofErr w:type="gramStart"/>
      <w:r>
        <w:t>made</w:t>
      </w:r>
      <w:proofErr w:type="gramEnd"/>
      <w:r>
        <w:t xml:space="preserve"> or do you take time to think about it and explore its meaning?</w:t>
      </w:r>
    </w:p>
    <w:p w14:paraId="1F10A8B1" w14:textId="0D652A8C" w:rsidR="000F0462" w:rsidRPr="000F0462" w:rsidRDefault="000F0462" w:rsidP="000F0462">
      <w:pPr>
        <w:pStyle w:val="maintext"/>
        <w:numPr>
          <w:ilvl w:val="0"/>
          <w:numId w:val="21"/>
        </w:numPr>
        <w:ind w:left="426" w:hanging="426"/>
        <w:jc w:val="both"/>
      </w:pPr>
      <w:r>
        <w:t xml:space="preserve">How determined are you to give a helping hand to </w:t>
      </w:r>
      <w:r w:rsidR="00BE2A8E">
        <w:t xml:space="preserve">help </w:t>
      </w:r>
      <w:r>
        <w:t>your friends meet Jesus?</w:t>
      </w:r>
    </w:p>
    <w:p w14:paraId="687C057B" w14:textId="78EB1D7E" w:rsidR="00693D9C" w:rsidRDefault="00693D9C" w:rsidP="002E554A">
      <w:pPr>
        <w:pStyle w:val="spacing"/>
      </w:pPr>
    </w:p>
    <w:p w14:paraId="3DBD9E2C" w14:textId="77777777" w:rsidR="00106CEE" w:rsidRDefault="007A1EA7" w:rsidP="00E93718">
      <w:pPr>
        <w:pStyle w:val="maintext"/>
        <w:rPr>
          <w:rFonts w:cstheme="minorHAnsi"/>
          <w:b/>
          <w:color w:val="00B050"/>
        </w:rPr>
      </w:pPr>
      <w:r w:rsidRPr="007A1EA7">
        <w:rPr>
          <w:rFonts w:cstheme="minorHAnsi"/>
          <w:b/>
          <w:color w:val="00B050"/>
        </w:rPr>
        <w:t>Prayers for Others</w:t>
      </w:r>
    </w:p>
    <w:p w14:paraId="3CE3589D" w14:textId="77777777" w:rsidR="00106CEE" w:rsidRPr="00106CEE" w:rsidRDefault="00106CEE" w:rsidP="00106CEE">
      <w:pPr>
        <w:pStyle w:val="maintext"/>
      </w:pPr>
      <w:r w:rsidRPr="00106CEE">
        <w:t xml:space="preserve">We give thanks for all who have been a strength and a </w:t>
      </w:r>
      <w:proofErr w:type="gramStart"/>
      <w:r w:rsidRPr="00106CEE">
        <w:t>support;</w:t>
      </w:r>
      <w:proofErr w:type="gramEnd"/>
    </w:p>
    <w:p w14:paraId="78CB4159" w14:textId="77777777" w:rsidR="00106CEE" w:rsidRPr="00106CEE" w:rsidRDefault="00106CEE" w:rsidP="00106CEE">
      <w:pPr>
        <w:pStyle w:val="maintext"/>
      </w:pPr>
      <w:r w:rsidRPr="00106CEE">
        <w:t xml:space="preserve">for those who have respected us as </w:t>
      </w:r>
      <w:proofErr w:type="gramStart"/>
      <w:r w:rsidRPr="00106CEE">
        <w:t>people;</w:t>
      </w:r>
      <w:proofErr w:type="gramEnd"/>
    </w:p>
    <w:p w14:paraId="2896DAA9" w14:textId="77777777" w:rsidR="00106CEE" w:rsidRPr="00106CEE" w:rsidRDefault="00106CEE" w:rsidP="00106CEE">
      <w:pPr>
        <w:pStyle w:val="maintext"/>
      </w:pPr>
      <w:r w:rsidRPr="00106CEE">
        <w:t>for those whose prayers and faith have carried us in time of doubt.</w:t>
      </w:r>
    </w:p>
    <w:p w14:paraId="3A31B450" w14:textId="77777777" w:rsidR="0070368C" w:rsidRDefault="00106CEE" w:rsidP="00106CEE">
      <w:pPr>
        <w:pStyle w:val="maintext"/>
      </w:pPr>
      <w:r w:rsidRPr="00106CEE">
        <w:t>Lord, we pray that your church may raise up the fallen,</w:t>
      </w:r>
      <w:r w:rsidR="0070368C">
        <w:t xml:space="preserve"> </w:t>
      </w:r>
      <w:r w:rsidRPr="00106CEE">
        <w:t xml:space="preserve">seek out the lost, </w:t>
      </w:r>
    </w:p>
    <w:p w14:paraId="5C9C6BD9" w14:textId="05C22E64" w:rsidR="00106CEE" w:rsidRPr="00106CEE" w:rsidRDefault="00106CEE" w:rsidP="00106CEE">
      <w:pPr>
        <w:pStyle w:val="maintext"/>
      </w:pPr>
      <w:r w:rsidRPr="00106CEE">
        <w:t>be a support to the weary,</w:t>
      </w:r>
      <w:r w:rsidR="0070368C">
        <w:t xml:space="preserve"> </w:t>
      </w:r>
      <w:r w:rsidRPr="00106CEE">
        <w:t>strengthen the weak and comfort the sorrowing.</w:t>
      </w:r>
    </w:p>
    <w:p w14:paraId="77E2423E" w14:textId="77777777" w:rsidR="00106CEE" w:rsidRPr="00106CEE" w:rsidRDefault="00106CEE" w:rsidP="00106CEE">
      <w:pPr>
        <w:pStyle w:val="maintext"/>
      </w:pPr>
      <w:r w:rsidRPr="00106CEE">
        <w:t>We pray for all who work in rehabilitation and in counselling.</w:t>
      </w:r>
    </w:p>
    <w:p w14:paraId="278CA8B3" w14:textId="5CC65605" w:rsidR="00106CEE" w:rsidRPr="00106CEE" w:rsidRDefault="00106CEE" w:rsidP="00106CEE">
      <w:pPr>
        <w:pStyle w:val="maintext"/>
        <w:rPr>
          <w:b/>
          <w:bCs/>
        </w:rPr>
      </w:pPr>
      <w:r w:rsidRPr="00106CEE">
        <w:t>Lord be merciful to us.</w:t>
      </w:r>
      <w:r w:rsidR="00BE2A8E">
        <w:t xml:space="preserve"> </w:t>
      </w:r>
      <w:r w:rsidRPr="00106CEE">
        <w:rPr>
          <w:b/>
          <w:bCs/>
        </w:rPr>
        <w:t>Heal us and raise us up.</w:t>
      </w:r>
    </w:p>
    <w:p w14:paraId="5A30A880" w14:textId="77777777" w:rsidR="00106CEE" w:rsidRPr="00106CEE" w:rsidRDefault="00106CEE" w:rsidP="00106CEE">
      <w:pPr>
        <w:pStyle w:val="spacing"/>
      </w:pPr>
    </w:p>
    <w:p w14:paraId="4FDA3538" w14:textId="74CE8387" w:rsidR="00106CEE" w:rsidRPr="00106CEE" w:rsidRDefault="00106CEE" w:rsidP="00106CEE">
      <w:pPr>
        <w:pStyle w:val="maintext"/>
      </w:pPr>
      <w:r w:rsidRPr="00106CEE">
        <w:t>Lord, we long for the healing of the nations,</w:t>
      </w:r>
      <w:r w:rsidR="00410247">
        <w:t xml:space="preserve"> </w:t>
      </w:r>
      <w:r w:rsidRPr="00106CEE">
        <w:t xml:space="preserve">for </w:t>
      </w:r>
      <w:r w:rsidR="00410247">
        <w:t xml:space="preserve">a </w:t>
      </w:r>
      <w:r w:rsidRPr="00106CEE">
        <w:t>time when war will be no more.</w:t>
      </w:r>
    </w:p>
    <w:p w14:paraId="0138827C" w14:textId="057A7731" w:rsidR="00106CEE" w:rsidRPr="00106CEE" w:rsidRDefault="00106CEE" w:rsidP="00106CEE">
      <w:pPr>
        <w:pStyle w:val="maintext"/>
      </w:pPr>
      <w:r w:rsidRPr="00106CEE">
        <w:t xml:space="preserve">We pray that nation may support </w:t>
      </w:r>
      <w:proofErr w:type="gramStart"/>
      <w:r w:rsidRPr="00106CEE">
        <w:t>nation;</w:t>
      </w:r>
      <w:proofErr w:type="gramEnd"/>
      <w:r w:rsidR="0070368C">
        <w:t xml:space="preserve"> </w:t>
      </w:r>
    </w:p>
    <w:p w14:paraId="6FF27A0E" w14:textId="77777777" w:rsidR="00106CEE" w:rsidRPr="00106CEE" w:rsidRDefault="00106CEE" w:rsidP="00106CEE">
      <w:pPr>
        <w:pStyle w:val="maintext"/>
      </w:pPr>
      <w:r w:rsidRPr="00106CEE">
        <w:t>that we may discover a new interdependence and unity,</w:t>
      </w:r>
    </w:p>
    <w:p w14:paraId="44414EF7" w14:textId="77777777" w:rsidR="00106CEE" w:rsidRPr="00106CEE" w:rsidRDefault="00106CEE" w:rsidP="00106CEE">
      <w:pPr>
        <w:pStyle w:val="maintext"/>
      </w:pPr>
      <w:r w:rsidRPr="00106CEE">
        <w:t>that no peoples may hunger or suffer from poverty,</w:t>
      </w:r>
    </w:p>
    <w:p w14:paraId="187F440E" w14:textId="77777777" w:rsidR="00106CEE" w:rsidRPr="00106CEE" w:rsidRDefault="00106CEE" w:rsidP="00106CEE">
      <w:pPr>
        <w:pStyle w:val="maintext"/>
      </w:pPr>
      <w:r w:rsidRPr="00106CEE">
        <w:t>that no nation may manipulate another or cause them distress.</w:t>
      </w:r>
    </w:p>
    <w:p w14:paraId="1337D475" w14:textId="058C0555" w:rsidR="00106CEE" w:rsidRPr="00106CEE" w:rsidRDefault="00106CEE" w:rsidP="00106CEE">
      <w:pPr>
        <w:pStyle w:val="maintext"/>
        <w:rPr>
          <w:b/>
          <w:bCs/>
        </w:rPr>
      </w:pPr>
      <w:r w:rsidRPr="00106CEE">
        <w:t>Lord be merciful to us.</w:t>
      </w:r>
      <w:r w:rsidR="00BE2A8E">
        <w:t xml:space="preserve"> </w:t>
      </w:r>
      <w:r w:rsidRPr="00106CEE">
        <w:rPr>
          <w:b/>
          <w:bCs/>
        </w:rPr>
        <w:t>Heal us and raise us up.</w:t>
      </w:r>
    </w:p>
    <w:p w14:paraId="4C1B6A96" w14:textId="6CAD7642" w:rsidR="00106CEE" w:rsidRPr="00106CEE" w:rsidRDefault="00106CEE" w:rsidP="00106CEE">
      <w:pPr>
        <w:pStyle w:val="maintext"/>
      </w:pPr>
      <w:r w:rsidRPr="00106CEE">
        <w:lastRenderedPageBreak/>
        <w:t>We give thanks for all who have guided</w:t>
      </w:r>
      <w:r w:rsidR="0070368C">
        <w:t xml:space="preserve">, </w:t>
      </w:r>
      <w:proofErr w:type="gramStart"/>
      <w:r w:rsidRPr="00106CEE">
        <w:t>directed</w:t>
      </w:r>
      <w:proofErr w:type="gramEnd"/>
      <w:r w:rsidRPr="00106CEE">
        <w:t xml:space="preserve"> </w:t>
      </w:r>
      <w:r w:rsidR="0070368C">
        <w:t xml:space="preserve">and </w:t>
      </w:r>
      <w:r w:rsidRPr="00106CEE">
        <w:t xml:space="preserve">led us </w:t>
      </w:r>
      <w:r w:rsidR="0070368C">
        <w:t xml:space="preserve">in </w:t>
      </w:r>
      <w:r w:rsidRPr="00106CEE">
        <w:t>the way</w:t>
      </w:r>
      <w:r w:rsidR="0070368C">
        <w:t xml:space="preserve"> </w:t>
      </w:r>
      <w:r w:rsidRPr="00106CEE">
        <w:t>of peace.</w:t>
      </w:r>
    </w:p>
    <w:p w14:paraId="52D4D3A2" w14:textId="77777777" w:rsidR="00106CEE" w:rsidRPr="00106CEE" w:rsidRDefault="00106CEE" w:rsidP="00106CEE">
      <w:pPr>
        <w:pStyle w:val="maintext"/>
      </w:pPr>
      <w:r w:rsidRPr="00106CEE">
        <w:t>We pray for our teachers, for those who set us examples,</w:t>
      </w:r>
    </w:p>
    <w:p w14:paraId="49C7D135" w14:textId="77777777" w:rsidR="00106CEE" w:rsidRPr="00106CEE" w:rsidRDefault="00106CEE" w:rsidP="00106CEE">
      <w:pPr>
        <w:pStyle w:val="maintext"/>
      </w:pPr>
      <w:r w:rsidRPr="00106CEE">
        <w:t>for all who maintain the well-being of our society.</w:t>
      </w:r>
    </w:p>
    <w:p w14:paraId="11B1B28D" w14:textId="77777777" w:rsidR="00106CEE" w:rsidRPr="00106CEE" w:rsidRDefault="00106CEE" w:rsidP="00106CEE">
      <w:pPr>
        <w:pStyle w:val="maintext"/>
      </w:pPr>
      <w:r w:rsidRPr="00106CEE">
        <w:t>We remember our loved ones and our friends.</w:t>
      </w:r>
    </w:p>
    <w:p w14:paraId="60D533CF" w14:textId="5F8A85CF" w:rsidR="00106CEE" w:rsidRDefault="00106CEE" w:rsidP="00106CEE">
      <w:pPr>
        <w:pStyle w:val="maintext"/>
        <w:rPr>
          <w:b/>
          <w:bCs/>
        </w:rPr>
      </w:pPr>
      <w:r w:rsidRPr="00106CEE">
        <w:t>Lord be merciful to us.</w:t>
      </w:r>
      <w:r w:rsidR="00BE2A8E">
        <w:t xml:space="preserve"> </w:t>
      </w:r>
      <w:r w:rsidRPr="00106CEE">
        <w:rPr>
          <w:b/>
          <w:bCs/>
        </w:rPr>
        <w:t>Heal us and raise us up.</w:t>
      </w:r>
    </w:p>
    <w:p w14:paraId="603C4CF5" w14:textId="77777777" w:rsidR="00C271A0" w:rsidRPr="00106CEE" w:rsidRDefault="00C271A0" w:rsidP="0070368C">
      <w:pPr>
        <w:pStyle w:val="spacing"/>
      </w:pPr>
    </w:p>
    <w:p w14:paraId="4514FCD4" w14:textId="2C8E05ED" w:rsidR="00106CEE" w:rsidRPr="00106CEE" w:rsidRDefault="00106CEE" w:rsidP="00864FA7">
      <w:pPr>
        <w:pStyle w:val="maintext"/>
      </w:pPr>
      <w:r w:rsidRPr="00106CEE">
        <w:t>We remember all who have wandered from the truth,</w:t>
      </w:r>
      <w:r w:rsidR="00864FA7">
        <w:t xml:space="preserve"> </w:t>
      </w:r>
      <w:r w:rsidRPr="00106CEE">
        <w:t xml:space="preserve">lost their way in life, </w:t>
      </w:r>
      <w:r w:rsidR="00864FA7">
        <w:t xml:space="preserve">or </w:t>
      </w:r>
      <w:r w:rsidRPr="00106CEE">
        <w:t>have fallen into trouble.</w:t>
      </w:r>
      <w:r w:rsidR="00864FA7">
        <w:t xml:space="preserve"> </w:t>
      </w:r>
      <w:r w:rsidRPr="00106CEE">
        <w:t>We pray for the lonely and the friendless</w:t>
      </w:r>
      <w:r w:rsidR="00864FA7">
        <w:t xml:space="preserve"> and those </w:t>
      </w:r>
      <w:r w:rsidRPr="00106CEE">
        <w:t xml:space="preserve">who </w:t>
      </w:r>
      <w:r w:rsidR="00864FA7">
        <w:t xml:space="preserve">struggle to </w:t>
      </w:r>
      <w:r w:rsidRPr="00106CEE">
        <w:t>cope on their own.</w:t>
      </w:r>
    </w:p>
    <w:p w14:paraId="51341892" w14:textId="77777777" w:rsidR="00106CEE" w:rsidRPr="00106CEE" w:rsidRDefault="00106CEE" w:rsidP="00106CEE">
      <w:pPr>
        <w:pStyle w:val="maintext"/>
      </w:pPr>
      <w:r w:rsidRPr="00106CEE">
        <w:t>We pray for paramedics, nurses, home helps, carers, for all front-line workers.</w:t>
      </w:r>
    </w:p>
    <w:p w14:paraId="40B5F480" w14:textId="34171B56" w:rsidR="00106CEE" w:rsidRPr="00106CEE" w:rsidRDefault="00106CEE" w:rsidP="00106CEE">
      <w:pPr>
        <w:pStyle w:val="maintext"/>
        <w:rPr>
          <w:b/>
          <w:bCs/>
        </w:rPr>
      </w:pPr>
      <w:r w:rsidRPr="00106CEE">
        <w:t>Lord be merciful to us.</w:t>
      </w:r>
      <w:r w:rsidR="00BE2A8E">
        <w:t xml:space="preserve"> </w:t>
      </w:r>
      <w:r w:rsidRPr="00106CEE">
        <w:rPr>
          <w:b/>
          <w:bCs/>
        </w:rPr>
        <w:t>Heal us and raise us up.</w:t>
      </w:r>
    </w:p>
    <w:p w14:paraId="1F71B868" w14:textId="77777777" w:rsidR="00106CEE" w:rsidRPr="00106CEE" w:rsidRDefault="00106CEE" w:rsidP="00106CEE">
      <w:pPr>
        <w:pStyle w:val="spacing"/>
      </w:pPr>
    </w:p>
    <w:p w14:paraId="74BD01F1" w14:textId="6D4236A7" w:rsidR="00106CEE" w:rsidRPr="00106CEE" w:rsidRDefault="00106CEE" w:rsidP="00864FA7">
      <w:pPr>
        <w:pStyle w:val="maintext"/>
      </w:pPr>
      <w:r w:rsidRPr="00106CEE">
        <w:t>We pray for those who have died and have been raised to life with you.</w:t>
      </w:r>
      <w:r w:rsidR="00864FA7">
        <w:t xml:space="preserve"> </w:t>
      </w:r>
      <w:r w:rsidRPr="00106CEE">
        <w:t>We give thanks for the saints that have gone before u</w:t>
      </w:r>
      <w:r w:rsidR="00864FA7">
        <w:t xml:space="preserve">s, and </w:t>
      </w:r>
      <w:r w:rsidRPr="00106CEE">
        <w:t>for loved ones departed.</w:t>
      </w:r>
    </w:p>
    <w:p w14:paraId="2B47C552" w14:textId="3BFDFC11" w:rsidR="00106CEE" w:rsidRPr="00106CEE" w:rsidRDefault="00106CEE" w:rsidP="00106CEE">
      <w:pPr>
        <w:pStyle w:val="maintext"/>
        <w:rPr>
          <w:b/>
          <w:bCs/>
        </w:rPr>
      </w:pPr>
      <w:r w:rsidRPr="00106CEE">
        <w:t>Lord be merciful to us.</w:t>
      </w:r>
      <w:r w:rsidR="00BE2A8E">
        <w:t xml:space="preserve"> </w:t>
      </w:r>
      <w:r w:rsidRPr="00106CEE">
        <w:rPr>
          <w:b/>
          <w:bCs/>
        </w:rPr>
        <w:t>Heal us and raise us up.</w:t>
      </w:r>
      <w:r>
        <w:rPr>
          <w:b/>
          <w:bCs/>
        </w:rPr>
        <w:t xml:space="preserve"> Amen</w:t>
      </w:r>
    </w:p>
    <w:p w14:paraId="27822E93" w14:textId="77777777" w:rsidR="00106CEE" w:rsidRDefault="00106CEE" w:rsidP="00106CEE">
      <w:pPr>
        <w:pStyle w:val="stdtext"/>
        <w:ind w:firstLine="720"/>
        <w:jc w:val="both"/>
      </w:pPr>
      <w:r>
        <w:t xml:space="preserve">We bring all our prayers together with the Lord’s Prayer: </w:t>
      </w:r>
      <w:r w:rsidRPr="005B1F22">
        <w:rPr>
          <w:b/>
          <w:bCs/>
          <w:i/>
          <w:iCs/>
        </w:rPr>
        <w:t>Our Father</w:t>
      </w:r>
      <w:r>
        <w:rPr>
          <w:b/>
          <w:bCs/>
          <w:i/>
          <w:iCs/>
        </w:rPr>
        <w:t>…</w:t>
      </w:r>
    </w:p>
    <w:p w14:paraId="1ED951F8" w14:textId="26454174" w:rsidR="00106CEE" w:rsidRDefault="00106CEE" w:rsidP="00106CEE">
      <w:pPr>
        <w:pStyle w:val="spacing"/>
      </w:pPr>
    </w:p>
    <w:p w14:paraId="5EBB14C0" w14:textId="5E4F426C" w:rsidR="00C41530" w:rsidRDefault="00842552" w:rsidP="00C41530">
      <w:pPr>
        <w:pStyle w:val="Heading3"/>
      </w:pPr>
      <w:r>
        <w:t xml:space="preserve">Sing, Pray or Reflect: </w:t>
      </w:r>
      <w:r w:rsidR="00C41530">
        <w:t>O Christ, the Healer</w:t>
      </w:r>
      <w:r>
        <w:rPr>
          <w:rStyle w:val="FootnoteReference"/>
        </w:rPr>
        <w:footnoteReference w:id="11"/>
      </w:r>
    </w:p>
    <w:p w14:paraId="6091A3FB" w14:textId="77777777" w:rsidR="00035E9B" w:rsidRDefault="00035E9B" w:rsidP="00C41530">
      <w:pPr>
        <w:pStyle w:val="maintext"/>
        <w:sectPr w:rsidR="00035E9B" w:rsidSect="004D1669">
          <w:type w:val="continuous"/>
          <w:pgSz w:w="11906" w:h="16838"/>
          <w:pgMar w:top="567" w:right="567" w:bottom="567" w:left="567" w:header="708" w:footer="708" w:gutter="0"/>
          <w:cols w:space="708"/>
          <w:docGrid w:linePitch="360"/>
        </w:sectPr>
      </w:pPr>
    </w:p>
    <w:p w14:paraId="15A799CF" w14:textId="081674F6" w:rsidR="00C41530" w:rsidRDefault="00842552" w:rsidP="00C41530">
      <w:pPr>
        <w:pStyle w:val="maintext"/>
      </w:pPr>
      <w:r>
        <w:t>1.</w:t>
      </w:r>
      <w:r w:rsidR="00C41530">
        <w:t xml:space="preserve">O Christ, the Healer, we have </w:t>
      </w:r>
      <w:proofErr w:type="gramStart"/>
      <w:r w:rsidR="00C41530">
        <w:t>come</w:t>
      </w:r>
      <w:proofErr w:type="gramEnd"/>
    </w:p>
    <w:p w14:paraId="59C45B16" w14:textId="77777777" w:rsidR="00C41530" w:rsidRDefault="00C41530" w:rsidP="00C41530">
      <w:pPr>
        <w:pStyle w:val="maintext"/>
      </w:pPr>
      <w:r>
        <w:t>to pray for health, to plead for friends.</w:t>
      </w:r>
    </w:p>
    <w:p w14:paraId="5CE7405E" w14:textId="77777777" w:rsidR="00C41530" w:rsidRDefault="00C41530" w:rsidP="00C41530">
      <w:pPr>
        <w:pStyle w:val="maintext"/>
      </w:pPr>
      <w:r>
        <w:t xml:space="preserve">How can we fail to be </w:t>
      </w:r>
      <w:proofErr w:type="gramStart"/>
      <w:r>
        <w:t>restored,</w:t>
      </w:r>
      <w:proofErr w:type="gramEnd"/>
    </w:p>
    <w:p w14:paraId="2E9D4D23" w14:textId="77777777" w:rsidR="00C41530" w:rsidRDefault="00C41530" w:rsidP="00C41530">
      <w:pPr>
        <w:pStyle w:val="maintext"/>
      </w:pPr>
      <w:r>
        <w:t>when reached by love that never ends?</w:t>
      </w:r>
    </w:p>
    <w:p w14:paraId="63A4FC46" w14:textId="77777777" w:rsidR="00C41530" w:rsidRDefault="00C41530" w:rsidP="00C41530">
      <w:pPr>
        <w:pStyle w:val="spacing"/>
      </w:pPr>
    </w:p>
    <w:p w14:paraId="4B6EEAFC" w14:textId="273A90EF" w:rsidR="00C41530" w:rsidRDefault="00842552" w:rsidP="00C41530">
      <w:pPr>
        <w:pStyle w:val="maintext"/>
      </w:pPr>
      <w:r>
        <w:t>2.</w:t>
      </w:r>
      <w:r w:rsidR="00C41530">
        <w:t xml:space="preserve">From every ailment flesh </w:t>
      </w:r>
      <w:proofErr w:type="gramStart"/>
      <w:r w:rsidR="00C41530">
        <w:t>endures</w:t>
      </w:r>
      <w:proofErr w:type="gramEnd"/>
    </w:p>
    <w:p w14:paraId="7939B26A" w14:textId="77777777" w:rsidR="00C41530" w:rsidRDefault="00C41530" w:rsidP="00C41530">
      <w:pPr>
        <w:pStyle w:val="maintext"/>
      </w:pPr>
      <w:r>
        <w:t xml:space="preserve">our bodies clamour to be </w:t>
      </w:r>
      <w:proofErr w:type="gramStart"/>
      <w:r>
        <w:t>freed;</w:t>
      </w:r>
      <w:proofErr w:type="gramEnd"/>
    </w:p>
    <w:p w14:paraId="357E89CA" w14:textId="77777777" w:rsidR="00C41530" w:rsidRDefault="00C41530" w:rsidP="00C41530">
      <w:pPr>
        <w:pStyle w:val="maintext"/>
      </w:pPr>
      <w:r>
        <w:t>yet in our hearts we would confess</w:t>
      </w:r>
    </w:p>
    <w:p w14:paraId="5278D8D5" w14:textId="77777777" w:rsidR="00C41530" w:rsidRDefault="00C41530" w:rsidP="00C41530">
      <w:pPr>
        <w:pStyle w:val="maintext"/>
      </w:pPr>
      <w:r>
        <w:t>that wholeness is our deepest need.</w:t>
      </w:r>
    </w:p>
    <w:p w14:paraId="40F5F33F" w14:textId="28D7BCEE" w:rsidR="00C41530" w:rsidRDefault="00842552" w:rsidP="00C41530">
      <w:pPr>
        <w:pStyle w:val="maintext"/>
      </w:pPr>
      <w:r>
        <w:t>3.</w:t>
      </w:r>
      <w:r w:rsidR="00C41530">
        <w:t>How strong, O Lord, are our desires,</w:t>
      </w:r>
    </w:p>
    <w:p w14:paraId="368199E5" w14:textId="77777777" w:rsidR="00C41530" w:rsidRDefault="00C41530" w:rsidP="00C41530">
      <w:pPr>
        <w:pStyle w:val="maintext"/>
      </w:pPr>
      <w:r>
        <w:t>how weak our knowledge of ourselves!</w:t>
      </w:r>
    </w:p>
    <w:p w14:paraId="24F9BB9D" w14:textId="77777777" w:rsidR="00C41530" w:rsidRDefault="00C41530" w:rsidP="00C41530">
      <w:pPr>
        <w:pStyle w:val="maintext"/>
      </w:pPr>
      <w:r>
        <w:t>Release in us those healing truths</w:t>
      </w:r>
    </w:p>
    <w:p w14:paraId="1B9F2C36" w14:textId="77777777" w:rsidR="00C41530" w:rsidRDefault="00C41530" w:rsidP="00C41530">
      <w:pPr>
        <w:pStyle w:val="maintext"/>
      </w:pPr>
      <w:r>
        <w:t>unconscious pride resists or shelves.</w:t>
      </w:r>
    </w:p>
    <w:p w14:paraId="446FD39B" w14:textId="77777777" w:rsidR="00C41530" w:rsidRDefault="00C41530" w:rsidP="00842552">
      <w:pPr>
        <w:pStyle w:val="spacing"/>
      </w:pPr>
    </w:p>
    <w:p w14:paraId="1115BFCC" w14:textId="48F51D5D" w:rsidR="00C41530" w:rsidRDefault="00842552" w:rsidP="00C41530">
      <w:pPr>
        <w:pStyle w:val="maintext"/>
      </w:pPr>
      <w:r>
        <w:t>4.</w:t>
      </w:r>
      <w:r w:rsidR="00C41530">
        <w:t xml:space="preserve">In conflicts that destroy our </w:t>
      </w:r>
      <w:proofErr w:type="gramStart"/>
      <w:r w:rsidR="00C41530">
        <w:t>health</w:t>
      </w:r>
      <w:proofErr w:type="gramEnd"/>
    </w:p>
    <w:p w14:paraId="0A6BAA76" w14:textId="77777777" w:rsidR="00C41530" w:rsidRDefault="00C41530" w:rsidP="00C41530">
      <w:pPr>
        <w:pStyle w:val="maintext"/>
      </w:pPr>
      <w:r>
        <w:t xml:space="preserve">we diagnose the world’s </w:t>
      </w:r>
      <w:proofErr w:type="gramStart"/>
      <w:r>
        <w:t>disease;</w:t>
      </w:r>
      <w:proofErr w:type="gramEnd"/>
    </w:p>
    <w:p w14:paraId="5F7730EE" w14:textId="77777777" w:rsidR="00C41530" w:rsidRDefault="00C41530" w:rsidP="00C41530">
      <w:pPr>
        <w:pStyle w:val="maintext"/>
      </w:pPr>
      <w:r>
        <w:t>our common life declares our ills:</w:t>
      </w:r>
    </w:p>
    <w:p w14:paraId="7A9CFFE9" w14:textId="77777777" w:rsidR="00C41530" w:rsidRDefault="00C41530" w:rsidP="00C41530">
      <w:pPr>
        <w:pStyle w:val="maintext"/>
      </w:pPr>
      <w:r>
        <w:t>is there no cure, O Christ, for these?</w:t>
      </w:r>
    </w:p>
    <w:p w14:paraId="7403F111" w14:textId="77777777" w:rsidR="00035E9B" w:rsidRDefault="00035E9B" w:rsidP="00842552">
      <w:pPr>
        <w:pStyle w:val="spacing"/>
        <w:sectPr w:rsidR="00035E9B" w:rsidSect="00035E9B">
          <w:type w:val="continuous"/>
          <w:pgSz w:w="11906" w:h="16838"/>
          <w:pgMar w:top="567" w:right="567" w:bottom="567" w:left="567" w:header="708" w:footer="708" w:gutter="0"/>
          <w:cols w:num="2" w:space="227"/>
          <w:docGrid w:linePitch="360"/>
        </w:sectPr>
      </w:pPr>
    </w:p>
    <w:p w14:paraId="74128B99" w14:textId="4E4CD13D" w:rsidR="00C41530" w:rsidRDefault="00C41530" w:rsidP="00842552">
      <w:pPr>
        <w:pStyle w:val="spacing"/>
      </w:pPr>
    </w:p>
    <w:p w14:paraId="06825376" w14:textId="4DE36932" w:rsidR="00C41530" w:rsidRDefault="00842552" w:rsidP="0070368C">
      <w:pPr>
        <w:pStyle w:val="maintext"/>
        <w:ind w:left="2160"/>
      </w:pPr>
      <w:r>
        <w:t>5.</w:t>
      </w:r>
      <w:r w:rsidR="00C41530">
        <w:t>Grant that we all made one in faith,</w:t>
      </w:r>
    </w:p>
    <w:p w14:paraId="50C8987A" w14:textId="77777777" w:rsidR="00C41530" w:rsidRDefault="00C41530" w:rsidP="0070368C">
      <w:pPr>
        <w:pStyle w:val="maintext"/>
        <w:ind w:left="2160"/>
      </w:pPr>
      <w:r>
        <w:t>in your community may find</w:t>
      </w:r>
    </w:p>
    <w:p w14:paraId="3A8E6C84" w14:textId="77777777" w:rsidR="00C41530" w:rsidRDefault="00C41530" w:rsidP="0070368C">
      <w:pPr>
        <w:pStyle w:val="maintext"/>
        <w:ind w:left="2160"/>
      </w:pPr>
      <w:r>
        <w:t>the wholeness that, enriching us,</w:t>
      </w:r>
    </w:p>
    <w:p w14:paraId="49ECBB15" w14:textId="660112E5" w:rsidR="00106CEE" w:rsidRDefault="00C41530" w:rsidP="0070368C">
      <w:pPr>
        <w:pStyle w:val="maintext"/>
        <w:ind w:left="2160"/>
      </w:pPr>
      <w:r>
        <w:t>shall reach the whole of humankind.</w:t>
      </w:r>
    </w:p>
    <w:p w14:paraId="38B588F0" w14:textId="1198602D" w:rsidR="00792B39" w:rsidRPr="00792B39" w:rsidRDefault="00792B39" w:rsidP="00792B39">
      <w:pPr>
        <w:pStyle w:val="Heading3"/>
      </w:pPr>
      <w:r>
        <w:t>Closing Prayer</w:t>
      </w:r>
    </w:p>
    <w:p w14:paraId="41B2E21F" w14:textId="4204441B" w:rsidR="00792B39" w:rsidRDefault="00792B39" w:rsidP="00792B39">
      <w:pPr>
        <w:pStyle w:val="maintext"/>
      </w:pPr>
      <w:r>
        <w:t>God the Holy and Strong One, who gives power to the powerless,</w:t>
      </w:r>
    </w:p>
    <w:p w14:paraId="0F38EDBB" w14:textId="77777777" w:rsidR="00864FA7" w:rsidRDefault="00792B39" w:rsidP="00792B39">
      <w:pPr>
        <w:pStyle w:val="maintext"/>
      </w:pPr>
      <w:r>
        <w:t>who restores the weary, and gives new life to his people,</w:t>
      </w:r>
      <w:r w:rsidR="00864FA7">
        <w:t xml:space="preserve">  </w:t>
      </w:r>
    </w:p>
    <w:p w14:paraId="424EC4AA" w14:textId="62C97473" w:rsidR="00626370" w:rsidRPr="00864FA7" w:rsidRDefault="00792B39" w:rsidP="00864FA7">
      <w:pPr>
        <w:pStyle w:val="maintext"/>
      </w:pPr>
      <w:r>
        <w:t xml:space="preserve">give you his peace.  </w:t>
      </w:r>
      <w:r>
        <w:rPr>
          <w:b/>
          <w:bCs/>
        </w:rPr>
        <w:t>Amen</w:t>
      </w:r>
      <w:r>
        <w:t xml:space="preserve"> </w:t>
      </w:r>
      <w:r>
        <w:rPr>
          <w:rFonts w:ascii="Arial" w:hAnsi="Arial" w:cs="Arial"/>
          <w:sz w:val="24"/>
          <w:szCs w:val="24"/>
        </w:rPr>
        <w:t xml:space="preserve">    </w:t>
      </w:r>
    </w:p>
    <w:p w14:paraId="7772459F" w14:textId="46A7AC40" w:rsidR="007E507A" w:rsidRDefault="007E507A" w:rsidP="007E507A">
      <w:pPr>
        <w:pStyle w:val="Heading2"/>
        <w:spacing w:after="0"/>
      </w:pPr>
      <w:r>
        <w:lastRenderedPageBreak/>
        <w:t>Sunday 2</w:t>
      </w:r>
      <w:r w:rsidR="00484DD9">
        <w:t>8</w:t>
      </w:r>
      <w:r w:rsidRPr="00B319D4">
        <w:rPr>
          <w:vertAlign w:val="superscript"/>
        </w:rPr>
        <w:t>th</w:t>
      </w:r>
      <w:r>
        <w:t xml:space="preserve"> </w:t>
      </w:r>
      <w:r w:rsidR="00484DD9">
        <w:t xml:space="preserve">February </w:t>
      </w:r>
      <w:r>
        <w:t>2021</w:t>
      </w:r>
      <w:r w:rsidR="002E08D7">
        <w:rPr>
          <w:rStyle w:val="FootnoteReference"/>
        </w:rPr>
        <w:footnoteReference w:id="12"/>
      </w:r>
    </w:p>
    <w:p w14:paraId="75E5CE69" w14:textId="77777777" w:rsidR="007E507A" w:rsidRPr="007714A4" w:rsidRDefault="007E507A" w:rsidP="007E507A">
      <w:pPr>
        <w:pStyle w:val="Heading4"/>
      </w:pPr>
      <w:r w:rsidRPr="007714A4">
        <w:t>GATHERING</w:t>
      </w:r>
    </w:p>
    <w:p w14:paraId="0C2C8769" w14:textId="77777777" w:rsidR="007E507A" w:rsidRDefault="007E507A" w:rsidP="007E507A">
      <w:pPr>
        <w:spacing w:after="0" w:line="240" w:lineRule="auto"/>
        <w:jc w:val="both"/>
        <w:rPr>
          <w:rFonts w:cstheme="minorHAnsi"/>
          <w:b/>
          <w:i/>
          <w:iCs/>
          <w:sz w:val="31"/>
          <w:szCs w:val="31"/>
        </w:rPr>
      </w:pPr>
      <w:r w:rsidRPr="00FD0A76">
        <w:rPr>
          <w:rFonts w:cstheme="minorHAnsi"/>
          <w:b/>
          <w:i/>
          <w:iCs/>
          <w:sz w:val="31"/>
          <w:szCs w:val="31"/>
        </w:rPr>
        <w:t xml:space="preserve">As we come to worship, you may like to </w:t>
      </w:r>
      <w:r>
        <w:rPr>
          <w:rFonts w:cstheme="minorHAnsi"/>
          <w:b/>
          <w:i/>
          <w:iCs/>
          <w:sz w:val="31"/>
          <w:szCs w:val="31"/>
        </w:rPr>
        <w:t xml:space="preserve">prepare with a period of </w:t>
      </w:r>
      <w:proofErr w:type="gramStart"/>
      <w:r>
        <w:rPr>
          <w:rFonts w:cstheme="minorHAnsi"/>
          <w:b/>
          <w:i/>
          <w:iCs/>
          <w:sz w:val="31"/>
          <w:szCs w:val="31"/>
        </w:rPr>
        <w:t>quiet, or</w:t>
      </w:r>
      <w:proofErr w:type="gramEnd"/>
      <w:r>
        <w:rPr>
          <w:rFonts w:cstheme="minorHAnsi"/>
          <w:b/>
          <w:i/>
          <w:iCs/>
          <w:sz w:val="31"/>
          <w:szCs w:val="31"/>
        </w:rPr>
        <w:t xml:space="preserve"> </w:t>
      </w:r>
      <w:r w:rsidRPr="00FD0A76">
        <w:rPr>
          <w:rFonts w:cstheme="minorHAnsi"/>
          <w:b/>
          <w:i/>
          <w:iCs/>
          <w:sz w:val="31"/>
          <w:szCs w:val="31"/>
        </w:rPr>
        <w:t>light a candle. Let us remember that wherever we are, God is with us.</w:t>
      </w:r>
    </w:p>
    <w:p w14:paraId="235384F6" w14:textId="77777777" w:rsidR="007E507A" w:rsidRPr="00FD0A76" w:rsidRDefault="007E507A" w:rsidP="0023403C">
      <w:pPr>
        <w:pStyle w:val="spacing"/>
      </w:pPr>
    </w:p>
    <w:p w14:paraId="787AE971" w14:textId="77777777" w:rsidR="005028CE" w:rsidRPr="005028CE" w:rsidRDefault="005028CE" w:rsidP="005028CE">
      <w:pPr>
        <w:pStyle w:val="Heading3"/>
      </w:pPr>
      <w:r w:rsidRPr="005028CE">
        <w:t xml:space="preserve">Gathering Words </w:t>
      </w:r>
    </w:p>
    <w:p w14:paraId="1E5A8352" w14:textId="77777777" w:rsidR="005028CE" w:rsidRPr="005028CE" w:rsidRDefault="005028CE" w:rsidP="005028CE">
      <w:pPr>
        <w:spacing w:after="0"/>
        <w:rPr>
          <w:sz w:val="32"/>
          <w:szCs w:val="32"/>
        </w:rPr>
        <w:sectPr w:rsidR="005028CE" w:rsidRPr="005028CE" w:rsidSect="005028CE">
          <w:type w:val="continuous"/>
          <w:pgSz w:w="11906" w:h="16838"/>
          <w:pgMar w:top="720" w:right="720" w:bottom="720" w:left="720" w:header="709" w:footer="510" w:gutter="0"/>
          <w:cols w:space="720"/>
        </w:sectPr>
      </w:pPr>
    </w:p>
    <w:p w14:paraId="116CB097" w14:textId="77777777" w:rsidR="005028CE" w:rsidRPr="005028CE" w:rsidRDefault="005028CE" w:rsidP="005028CE">
      <w:pPr>
        <w:spacing w:after="0"/>
        <w:outlineLvl w:val="2"/>
        <w:rPr>
          <w:sz w:val="32"/>
          <w:szCs w:val="32"/>
        </w:rPr>
      </w:pPr>
      <w:r w:rsidRPr="005028CE">
        <w:rPr>
          <w:sz w:val="32"/>
          <w:szCs w:val="32"/>
        </w:rPr>
        <w:t>As we come together, let us reflect on the words of Psalm 100:</w:t>
      </w:r>
    </w:p>
    <w:p w14:paraId="743F84EF" w14:textId="77777777" w:rsidR="005028CE" w:rsidRPr="005028CE" w:rsidRDefault="005028CE" w:rsidP="005028CE">
      <w:pPr>
        <w:pStyle w:val="spacing"/>
        <w:rPr>
          <w:sz w:val="32"/>
          <w:szCs w:val="32"/>
        </w:rPr>
        <w:sectPr w:rsidR="005028CE" w:rsidRPr="005028CE">
          <w:type w:val="continuous"/>
          <w:pgSz w:w="11906" w:h="16838"/>
          <w:pgMar w:top="720" w:right="720" w:bottom="720" w:left="720" w:header="709" w:footer="510" w:gutter="0"/>
          <w:cols w:space="720"/>
        </w:sectPr>
      </w:pPr>
    </w:p>
    <w:p w14:paraId="43DBAD93" w14:textId="77777777" w:rsidR="005028CE" w:rsidRPr="005028CE" w:rsidRDefault="005028CE" w:rsidP="005028CE">
      <w:pPr>
        <w:spacing w:after="0"/>
        <w:outlineLvl w:val="2"/>
        <w:rPr>
          <w:b/>
          <w:bCs/>
          <w:i/>
          <w:iCs/>
          <w:color w:val="C00000"/>
          <w:sz w:val="32"/>
          <w:szCs w:val="32"/>
        </w:rPr>
      </w:pPr>
      <w:r w:rsidRPr="005028CE">
        <w:rPr>
          <w:b/>
          <w:bCs/>
          <w:i/>
          <w:iCs/>
          <w:color w:val="C00000"/>
          <w:sz w:val="32"/>
          <w:szCs w:val="32"/>
        </w:rPr>
        <w:t xml:space="preserve">Sing to the Lord, all the world! </w:t>
      </w:r>
    </w:p>
    <w:p w14:paraId="5D9EB7D8" w14:textId="77777777" w:rsidR="005028CE" w:rsidRPr="005028CE" w:rsidRDefault="005028CE" w:rsidP="005028CE">
      <w:pPr>
        <w:spacing w:after="0"/>
        <w:outlineLvl w:val="2"/>
        <w:rPr>
          <w:b/>
          <w:bCs/>
          <w:i/>
          <w:iCs/>
          <w:color w:val="C00000"/>
          <w:sz w:val="32"/>
          <w:szCs w:val="32"/>
        </w:rPr>
      </w:pPr>
      <w:r w:rsidRPr="005028CE">
        <w:rPr>
          <w:b/>
          <w:bCs/>
          <w:i/>
          <w:iCs/>
          <w:color w:val="C00000"/>
          <w:sz w:val="32"/>
          <w:szCs w:val="32"/>
        </w:rPr>
        <w:t>Worship the Lord with joy.</w:t>
      </w:r>
    </w:p>
    <w:p w14:paraId="2CFFB256" w14:textId="77777777" w:rsidR="005028CE" w:rsidRPr="005028CE" w:rsidRDefault="005028CE" w:rsidP="005028CE">
      <w:pPr>
        <w:spacing w:after="0"/>
        <w:outlineLvl w:val="2"/>
        <w:rPr>
          <w:b/>
          <w:bCs/>
          <w:i/>
          <w:iCs/>
          <w:color w:val="C00000"/>
          <w:sz w:val="32"/>
          <w:szCs w:val="32"/>
        </w:rPr>
      </w:pPr>
      <w:r w:rsidRPr="005028CE">
        <w:rPr>
          <w:b/>
          <w:bCs/>
          <w:i/>
          <w:iCs/>
          <w:color w:val="C00000"/>
          <w:sz w:val="32"/>
          <w:szCs w:val="32"/>
        </w:rPr>
        <w:t>Come before him with happy songs! Acknowledge that the Lord is God.</w:t>
      </w:r>
    </w:p>
    <w:p w14:paraId="6869510D" w14:textId="77777777" w:rsidR="005028CE" w:rsidRPr="005028CE" w:rsidRDefault="005028CE" w:rsidP="005028CE">
      <w:pPr>
        <w:spacing w:after="0"/>
        <w:outlineLvl w:val="2"/>
        <w:rPr>
          <w:b/>
          <w:bCs/>
          <w:i/>
          <w:iCs/>
          <w:color w:val="C00000"/>
          <w:sz w:val="32"/>
          <w:szCs w:val="32"/>
        </w:rPr>
      </w:pPr>
      <w:r w:rsidRPr="005028CE">
        <w:rPr>
          <w:b/>
          <w:bCs/>
          <w:i/>
          <w:iCs/>
          <w:color w:val="C00000"/>
          <w:sz w:val="32"/>
          <w:szCs w:val="32"/>
        </w:rPr>
        <w:t xml:space="preserve">He made us, and we belong to him.  </w:t>
      </w:r>
    </w:p>
    <w:p w14:paraId="2B574853" w14:textId="77777777" w:rsidR="005028CE" w:rsidRPr="005028CE" w:rsidRDefault="005028CE" w:rsidP="005028CE">
      <w:pPr>
        <w:pStyle w:val="spacing"/>
      </w:pPr>
    </w:p>
    <w:p w14:paraId="4E7E6182" w14:textId="77777777" w:rsidR="005028CE" w:rsidRPr="005028CE" w:rsidRDefault="005028CE" w:rsidP="005028CE">
      <w:pPr>
        <w:spacing w:after="0"/>
        <w:outlineLvl w:val="2"/>
        <w:rPr>
          <w:b/>
          <w:bCs/>
          <w:i/>
          <w:iCs/>
          <w:color w:val="C00000"/>
          <w:sz w:val="32"/>
          <w:szCs w:val="32"/>
        </w:rPr>
      </w:pPr>
      <w:r w:rsidRPr="005028CE">
        <w:rPr>
          <w:b/>
          <w:bCs/>
          <w:i/>
          <w:iCs/>
          <w:color w:val="C00000"/>
          <w:sz w:val="32"/>
          <w:szCs w:val="32"/>
        </w:rPr>
        <w:t>We are his people; we are his flock.</w:t>
      </w:r>
    </w:p>
    <w:p w14:paraId="616F8B65" w14:textId="77777777" w:rsidR="005028CE" w:rsidRPr="005028CE" w:rsidRDefault="005028CE" w:rsidP="005028CE">
      <w:pPr>
        <w:spacing w:after="0"/>
        <w:outlineLvl w:val="2"/>
        <w:rPr>
          <w:b/>
          <w:bCs/>
          <w:i/>
          <w:iCs/>
          <w:color w:val="C00000"/>
          <w:sz w:val="32"/>
          <w:szCs w:val="32"/>
        </w:rPr>
      </w:pPr>
      <w:r w:rsidRPr="005028CE">
        <w:rPr>
          <w:b/>
          <w:bCs/>
          <w:i/>
          <w:iCs/>
          <w:color w:val="C00000"/>
          <w:sz w:val="32"/>
          <w:szCs w:val="32"/>
        </w:rPr>
        <w:t xml:space="preserve">Enter the Temple gates with thanksgiving. </w:t>
      </w:r>
    </w:p>
    <w:p w14:paraId="0F43935C" w14:textId="77777777" w:rsidR="005028CE" w:rsidRPr="005028CE" w:rsidRDefault="005028CE" w:rsidP="005028CE">
      <w:pPr>
        <w:spacing w:after="0"/>
        <w:outlineLvl w:val="2"/>
        <w:rPr>
          <w:b/>
          <w:bCs/>
          <w:i/>
          <w:iCs/>
          <w:color w:val="C00000"/>
          <w:sz w:val="32"/>
          <w:szCs w:val="32"/>
        </w:rPr>
      </w:pPr>
      <w:r w:rsidRPr="005028CE">
        <w:rPr>
          <w:b/>
          <w:bCs/>
          <w:i/>
          <w:iCs/>
          <w:color w:val="C00000"/>
          <w:sz w:val="32"/>
          <w:szCs w:val="32"/>
        </w:rPr>
        <w:t>Go into its courts with praise.</w:t>
      </w:r>
    </w:p>
    <w:p w14:paraId="2E78F8F4" w14:textId="1C7C0DCC" w:rsidR="005028CE" w:rsidRPr="005028CE" w:rsidRDefault="005028CE" w:rsidP="005028CE">
      <w:pPr>
        <w:spacing w:after="0"/>
        <w:outlineLvl w:val="2"/>
        <w:rPr>
          <w:b/>
          <w:bCs/>
          <w:i/>
          <w:iCs/>
          <w:color w:val="C00000"/>
          <w:sz w:val="32"/>
          <w:szCs w:val="32"/>
        </w:rPr>
      </w:pPr>
      <w:r w:rsidRPr="005028CE">
        <w:rPr>
          <w:b/>
          <w:bCs/>
          <w:i/>
          <w:iCs/>
          <w:color w:val="C00000"/>
          <w:sz w:val="32"/>
          <w:szCs w:val="32"/>
        </w:rPr>
        <w:t xml:space="preserve">And </w:t>
      </w:r>
      <w:r w:rsidR="007C1687">
        <w:rPr>
          <w:b/>
          <w:bCs/>
          <w:i/>
          <w:iCs/>
          <w:color w:val="C00000"/>
          <w:sz w:val="32"/>
          <w:szCs w:val="32"/>
        </w:rPr>
        <w:t>g</w:t>
      </w:r>
      <w:r w:rsidRPr="005028CE">
        <w:rPr>
          <w:b/>
          <w:bCs/>
          <w:i/>
          <w:iCs/>
          <w:color w:val="C00000"/>
          <w:sz w:val="32"/>
          <w:szCs w:val="32"/>
        </w:rPr>
        <w:t xml:space="preserve">ive thanks to him and praise him. </w:t>
      </w:r>
    </w:p>
    <w:p w14:paraId="7B0A0DE6" w14:textId="77777777" w:rsidR="005028CE" w:rsidRPr="005028CE" w:rsidRDefault="005028CE" w:rsidP="007E507A">
      <w:pPr>
        <w:pStyle w:val="spacing"/>
        <w:rPr>
          <w:sz w:val="32"/>
          <w:szCs w:val="32"/>
        </w:rPr>
        <w:sectPr w:rsidR="005028CE" w:rsidRPr="005028CE" w:rsidSect="005028CE">
          <w:type w:val="continuous"/>
          <w:pgSz w:w="11906" w:h="16838"/>
          <w:pgMar w:top="567" w:right="567" w:bottom="567" w:left="567" w:header="708" w:footer="708" w:gutter="0"/>
          <w:cols w:num="2" w:space="227"/>
          <w:docGrid w:linePitch="360"/>
        </w:sectPr>
      </w:pPr>
    </w:p>
    <w:p w14:paraId="24CE08BB" w14:textId="77777777" w:rsidR="00176140" w:rsidRDefault="00176140" w:rsidP="00EA4AC9">
      <w:pPr>
        <w:spacing w:after="0" w:line="240" w:lineRule="auto"/>
        <w:jc w:val="center"/>
        <w:outlineLvl w:val="2"/>
        <w:rPr>
          <w:b/>
          <w:bCs/>
          <w:i/>
          <w:iCs/>
          <w:color w:val="C00000"/>
          <w:sz w:val="32"/>
          <w:szCs w:val="32"/>
        </w:rPr>
      </w:pPr>
      <w:r>
        <w:rPr>
          <w:noProof/>
        </w:rPr>
        <w:drawing>
          <wp:inline distT="0" distB="0" distL="0" distR="0" wp14:anchorId="0B84674F" wp14:editId="6CED9C54">
            <wp:extent cx="4276725" cy="230505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4276725" cy="2305050"/>
                    </a:xfrm>
                    <a:prstGeom prst="rect">
                      <a:avLst/>
                    </a:prstGeom>
                  </pic:spPr>
                </pic:pic>
              </a:graphicData>
            </a:graphic>
          </wp:inline>
        </w:drawing>
      </w:r>
      <w:r w:rsidRPr="00EA4AC9">
        <w:rPr>
          <w:b/>
          <w:bCs/>
          <w:i/>
          <w:iCs/>
          <w:color w:val="C00000"/>
          <w:sz w:val="32"/>
          <w:szCs w:val="32"/>
        </w:rPr>
        <w:t xml:space="preserve"> </w:t>
      </w:r>
    </w:p>
    <w:p w14:paraId="213D72D5" w14:textId="493C2E6E" w:rsidR="00EA4AC9" w:rsidRPr="00EA4AC9" w:rsidRDefault="00EA4AC9" w:rsidP="00EA4AC9">
      <w:pPr>
        <w:spacing w:after="0" w:line="240" w:lineRule="auto"/>
        <w:jc w:val="center"/>
        <w:outlineLvl w:val="2"/>
        <w:rPr>
          <w:b/>
          <w:bCs/>
          <w:i/>
          <w:iCs/>
          <w:color w:val="C00000"/>
          <w:sz w:val="32"/>
          <w:szCs w:val="32"/>
        </w:rPr>
      </w:pPr>
      <w:r w:rsidRPr="00EA4AC9">
        <w:rPr>
          <w:b/>
          <w:bCs/>
          <w:i/>
          <w:iCs/>
          <w:color w:val="C00000"/>
          <w:sz w:val="32"/>
          <w:szCs w:val="32"/>
        </w:rPr>
        <w:t xml:space="preserve">The Lord is good; his love is eternal, and his faithfulness lasts </w:t>
      </w:r>
      <w:proofErr w:type="gramStart"/>
      <w:r w:rsidRPr="00EA4AC9">
        <w:rPr>
          <w:b/>
          <w:bCs/>
          <w:i/>
          <w:iCs/>
          <w:color w:val="C00000"/>
          <w:sz w:val="32"/>
          <w:szCs w:val="32"/>
        </w:rPr>
        <w:t>forever</w:t>
      </w:r>
      <w:proofErr w:type="gramEnd"/>
    </w:p>
    <w:p w14:paraId="4D6B1332" w14:textId="77777777" w:rsidR="00EA4AC9" w:rsidRPr="00EA4AC9" w:rsidRDefault="00EA4AC9" w:rsidP="00EA4AC9">
      <w:pPr>
        <w:spacing w:after="0" w:line="240" w:lineRule="auto"/>
        <w:rPr>
          <w:b/>
          <w:bCs/>
          <w:i/>
          <w:iCs/>
          <w:color w:val="C00000"/>
          <w:sz w:val="32"/>
          <w:szCs w:val="32"/>
        </w:rPr>
        <w:sectPr w:rsidR="00EA4AC9" w:rsidRPr="00EA4AC9" w:rsidSect="00EA4AC9">
          <w:type w:val="continuous"/>
          <w:pgSz w:w="11906" w:h="16838"/>
          <w:pgMar w:top="720" w:right="720" w:bottom="720" w:left="720" w:header="709" w:footer="510" w:gutter="0"/>
          <w:cols w:space="720"/>
        </w:sectPr>
      </w:pPr>
    </w:p>
    <w:p w14:paraId="6902EAC6" w14:textId="77777777" w:rsidR="00EA4AC9" w:rsidRDefault="00EA4AC9" w:rsidP="008B58A3">
      <w:pPr>
        <w:pStyle w:val="spacing"/>
      </w:pPr>
    </w:p>
    <w:p w14:paraId="7DE14EA2" w14:textId="2A592698" w:rsidR="00EA4AC9" w:rsidRDefault="009A0459" w:rsidP="00F04987">
      <w:pPr>
        <w:pStyle w:val="Heading3"/>
      </w:pPr>
      <w:r>
        <w:t xml:space="preserve">Sing, Pray &amp; Praise: </w:t>
      </w:r>
      <w:r w:rsidR="008C19C4" w:rsidRPr="008C19C4">
        <w:t>As we gather, Father, seal us</w:t>
      </w:r>
      <w:r w:rsidR="008B58A3">
        <w:rPr>
          <w:rStyle w:val="FootnoteReference"/>
        </w:rPr>
        <w:footnoteReference w:id="13"/>
      </w:r>
    </w:p>
    <w:p w14:paraId="0D419FA6" w14:textId="77777777" w:rsidR="00D5625C" w:rsidRDefault="00D5625C" w:rsidP="00D5625C">
      <w:pPr>
        <w:pStyle w:val="maintext"/>
        <w:sectPr w:rsidR="00D5625C" w:rsidSect="004D1669">
          <w:type w:val="continuous"/>
          <w:pgSz w:w="11906" w:h="16838"/>
          <w:pgMar w:top="567" w:right="567" w:bottom="567" w:left="567" w:header="708" w:footer="708" w:gutter="0"/>
          <w:cols w:space="708"/>
          <w:docGrid w:linePitch="360"/>
        </w:sectPr>
      </w:pPr>
    </w:p>
    <w:p w14:paraId="47734544" w14:textId="3BC39568" w:rsidR="00D5625C" w:rsidRDefault="00D5625C" w:rsidP="00D5625C">
      <w:pPr>
        <w:pStyle w:val="maintext"/>
      </w:pPr>
      <w:r>
        <w:t>As we gather</w:t>
      </w:r>
      <w:r w:rsidR="00385599">
        <w:t>,</w:t>
      </w:r>
      <w:r>
        <w:t xml:space="preserve"> Father</w:t>
      </w:r>
      <w:r w:rsidR="00385599">
        <w:t>,</w:t>
      </w:r>
      <w:r>
        <w:t xml:space="preserve"> seal </w:t>
      </w:r>
      <w:proofErr w:type="gramStart"/>
      <w:r>
        <w:t>us</w:t>
      </w:r>
      <w:proofErr w:type="gramEnd"/>
      <w:r>
        <w:t xml:space="preserve"> </w:t>
      </w:r>
    </w:p>
    <w:p w14:paraId="2C351C71" w14:textId="77777777" w:rsidR="00D5625C" w:rsidRDefault="00D5625C" w:rsidP="00D5625C">
      <w:pPr>
        <w:pStyle w:val="maintext"/>
      </w:pPr>
      <w:r>
        <w:t>In the love that knows no fear</w:t>
      </w:r>
    </w:p>
    <w:p w14:paraId="0C90F39F" w14:textId="67FE333D" w:rsidR="00D5625C" w:rsidRDefault="00D5625C" w:rsidP="00D5625C">
      <w:pPr>
        <w:pStyle w:val="maintext"/>
      </w:pPr>
      <w:r>
        <w:t>Draw us</w:t>
      </w:r>
      <w:r w:rsidR="00385599">
        <w:t>,</w:t>
      </w:r>
      <w:r>
        <w:t xml:space="preserve"> heal us</w:t>
      </w:r>
      <w:r w:rsidR="00385599">
        <w:t>,</w:t>
      </w:r>
      <w:r>
        <w:t xml:space="preserve"> reconcile us</w:t>
      </w:r>
      <w:r w:rsidR="00385599">
        <w:t>,</w:t>
      </w:r>
    </w:p>
    <w:p w14:paraId="2FDEC2B3" w14:textId="178A8530" w:rsidR="00D5625C" w:rsidRDefault="00D5625C" w:rsidP="00D5625C">
      <w:pPr>
        <w:pStyle w:val="maintext"/>
      </w:pPr>
      <w:r>
        <w:t>May there be a place of refuge here</w:t>
      </w:r>
      <w:r w:rsidR="00385599">
        <w:t>.</w:t>
      </w:r>
    </w:p>
    <w:p w14:paraId="0FE01FC0" w14:textId="0126CDE0" w:rsidR="00D5625C" w:rsidRPr="00D5625C" w:rsidRDefault="00D5625C" w:rsidP="00D5625C">
      <w:pPr>
        <w:pStyle w:val="maintext"/>
        <w:ind w:firstLine="720"/>
        <w:rPr>
          <w:i/>
          <w:iCs/>
        </w:rPr>
      </w:pPr>
      <w:r w:rsidRPr="00D5625C">
        <w:rPr>
          <w:i/>
          <w:iCs/>
        </w:rPr>
        <w:t xml:space="preserve">Who share one </w:t>
      </w:r>
      <w:r w:rsidR="007C1687">
        <w:rPr>
          <w:i/>
          <w:iCs/>
        </w:rPr>
        <w:t>l</w:t>
      </w:r>
      <w:r w:rsidRPr="00D5625C">
        <w:rPr>
          <w:i/>
          <w:iCs/>
        </w:rPr>
        <w:t xml:space="preserve">iving </w:t>
      </w:r>
      <w:r w:rsidR="007C1687">
        <w:rPr>
          <w:i/>
          <w:iCs/>
        </w:rPr>
        <w:t>b</w:t>
      </w:r>
      <w:r w:rsidRPr="00D5625C">
        <w:rPr>
          <w:i/>
          <w:iCs/>
        </w:rPr>
        <w:t>read?</w:t>
      </w:r>
      <w:r w:rsidR="00233D8E">
        <w:rPr>
          <w:i/>
          <w:iCs/>
        </w:rPr>
        <w:tab/>
      </w:r>
    </w:p>
    <w:p w14:paraId="242ED09C" w14:textId="466C8BEC" w:rsidR="00D5625C" w:rsidRPr="00D5625C" w:rsidRDefault="007C1687" w:rsidP="00D5625C">
      <w:pPr>
        <w:pStyle w:val="maintext"/>
        <w:ind w:firstLine="720"/>
        <w:rPr>
          <w:i/>
          <w:iCs/>
        </w:rPr>
      </w:pPr>
      <w:r>
        <w:rPr>
          <w:i/>
          <w:iCs/>
        </w:rPr>
        <w:t>o</w:t>
      </w:r>
      <w:r w:rsidR="00D5625C" w:rsidRPr="00D5625C">
        <w:rPr>
          <w:i/>
          <w:iCs/>
        </w:rPr>
        <w:t>ne Father’s love</w:t>
      </w:r>
      <w:r>
        <w:rPr>
          <w:i/>
          <w:iCs/>
        </w:rPr>
        <w:t>,</w:t>
      </w:r>
    </w:p>
    <w:p w14:paraId="3305AB91" w14:textId="4D40A989" w:rsidR="00D5625C" w:rsidRPr="00D5625C" w:rsidRDefault="007C1687" w:rsidP="00D5625C">
      <w:pPr>
        <w:pStyle w:val="maintext"/>
        <w:ind w:firstLine="720"/>
        <w:rPr>
          <w:i/>
          <w:iCs/>
        </w:rPr>
      </w:pPr>
      <w:r>
        <w:rPr>
          <w:i/>
          <w:iCs/>
        </w:rPr>
        <w:t>o</w:t>
      </w:r>
      <w:r w:rsidR="00D5625C" w:rsidRPr="00D5625C">
        <w:rPr>
          <w:i/>
          <w:iCs/>
        </w:rPr>
        <w:t>ne Saviour’s grace</w:t>
      </w:r>
      <w:r>
        <w:rPr>
          <w:i/>
          <w:iCs/>
        </w:rPr>
        <w:t>,</w:t>
      </w:r>
    </w:p>
    <w:p w14:paraId="7B93AAAC" w14:textId="44B4CD94" w:rsidR="00D5625C" w:rsidRPr="00D5625C" w:rsidRDefault="007C1687" w:rsidP="00D5625C">
      <w:pPr>
        <w:pStyle w:val="maintext"/>
        <w:ind w:firstLine="720"/>
        <w:rPr>
          <w:i/>
          <w:iCs/>
        </w:rPr>
      </w:pPr>
      <w:r>
        <w:rPr>
          <w:i/>
          <w:iCs/>
        </w:rPr>
        <w:t>o</w:t>
      </w:r>
      <w:r w:rsidR="00D5625C" w:rsidRPr="00D5625C">
        <w:rPr>
          <w:i/>
          <w:iCs/>
        </w:rPr>
        <w:t xml:space="preserve">ne Spirit’s </w:t>
      </w:r>
      <w:proofErr w:type="gramStart"/>
      <w:r w:rsidR="00D5625C" w:rsidRPr="00D5625C">
        <w:rPr>
          <w:i/>
          <w:iCs/>
        </w:rPr>
        <w:t>breath</w:t>
      </w:r>
      <w:r>
        <w:rPr>
          <w:i/>
          <w:iCs/>
        </w:rPr>
        <w:t>;</w:t>
      </w:r>
      <w:proofErr w:type="gramEnd"/>
    </w:p>
    <w:p w14:paraId="6B076FE2" w14:textId="673F7450" w:rsidR="00D5625C" w:rsidRPr="00D5625C" w:rsidRDefault="007C1687" w:rsidP="00D5625C">
      <w:pPr>
        <w:pStyle w:val="maintext"/>
        <w:ind w:firstLine="720"/>
        <w:rPr>
          <w:i/>
          <w:iCs/>
        </w:rPr>
      </w:pPr>
      <w:r>
        <w:rPr>
          <w:i/>
          <w:iCs/>
        </w:rPr>
        <w:t>o</w:t>
      </w:r>
      <w:r w:rsidR="00D5625C" w:rsidRPr="00D5625C">
        <w:rPr>
          <w:i/>
          <w:iCs/>
        </w:rPr>
        <w:t>ne holy communion</w:t>
      </w:r>
      <w:r>
        <w:rPr>
          <w:i/>
          <w:iCs/>
        </w:rPr>
        <w:t>.</w:t>
      </w:r>
    </w:p>
    <w:p w14:paraId="175C246B" w14:textId="77777777" w:rsidR="00D5625C" w:rsidRDefault="00D5625C" w:rsidP="00D5625C">
      <w:pPr>
        <w:pStyle w:val="spacing"/>
      </w:pPr>
    </w:p>
    <w:p w14:paraId="44EDE554" w14:textId="77777777" w:rsidR="00D5625C" w:rsidRDefault="00D5625C" w:rsidP="00D5625C">
      <w:pPr>
        <w:pStyle w:val="maintext"/>
      </w:pPr>
    </w:p>
    <w:p w14:paraId="53C9A923" w14:textId="77777777" w:rsidR="00D5625C" w:rsidRDefault="00D5625C" w:rsidP="00D5625C">
      <w:pPr>
        <w:pStyle w:val="maintext"/>
      </w:pPr>
      <w:r>
        <w:t>No more outcasts, no more strangers</w:t>
      </w:r>
    </w:p>
    <w:p w14:paraId="7A6A8E2F" w14:textId="77777777" w:rsidR="00D5625C" w:rsidRDefault="00D5625C" w:rsidP="00D5625C">
      <w:pPr>
        <w:pStyle w:val="maintext"/>
      </w:pPr>
      <w:r>
        <w:t>all dividing walls are down.</w:t>
      </w:r>
    </w:p>
    <w:p w14:paraId="64DDA58C" w14:textId="52FC18DF" w:rsidR="00D5625C" w:rsidRDefault="00D5625C" w:rsidP="00D5625C">
      <w:pPr>
        <w:pStyle w:val="maintext"/>
      </w:pPr>
      <w:r>
        <w:t>here is love that redefines u</w:t>
      </w:r>
      <w:r w:rsidR="00385599">
        <w:t>s,</w:t>
      </w:r>
    </w:p>
    <w:p w14:paraId="2624CB18" w14:textId="21C0B1BA" w:rsidR="00D5625C" w:rsidRDefault="007C1687" w:rsidP="00D5625C">
      <w:pPr>
        <w:pStyle w:val="maintext"/>
      </w:pPr>
      <w:r>
        <w:t>d</w:t>
      </w:r>
      <w:r w:rsidR="00D5625C">
        <w:t>ignifies the least and lowest one.</w:t>
      </w:r>
    </w:p>
    <w:p w14:paraId="6C902C63" w14:textId="0C31769C" w:rsidR="00D5625C" w:rsidRPr="00233D8E" w:rsidRDefault="00D5625C" w:rsidP="00233D8E">
      <w:pPr>
        <w:pStyle w:val="maintext"/>
        <w:ind w:firstLine="720"/>
        <w:rPr>
          <w:i/>
          <w:iCs/>
        </w:rPr>
      </w:pPr>
      <w:r w:rsidRPr="00233D8E">
        <w:rPr>
          <w:i/>
          <w:iCs/>
        </w:rPr>
        <w:t xml:space="preserve">Who share one </w:t>
      </w:r>
      <w:r w:rsidR="007C1687">
        <w:rPr>
          <w:i/>
          <w:iCs/>
        </w:rPr>
        <w:t>l</w:t>
      </w:r>
      <w:r w:rsidRPr="00233D8E">
        <w:rPr>
          <w:i/>
          <w:iCs/>
        </w:rPr>
        <w:t xml:space="preserve">iving </w:t>
      </w:r>
      <w:proofErr w:type="gramStart"/>
      <w:r w:rsidR="007C1687">
        <w:rPr>
          <w:i/>
          <w:iCs/>
        </w:rPr>
        <w:t>b</w:t>
      </w:r>
      <w:r w:rsidRPr="00233D8E">
        <w:rPr>
          <w:i/>
          <w:iCs/>
        </w:rPr>
        <w:t>read</w:t>
      </w:r>
      <w:r w:rsidR="00233D8E">
        <w:rPr>
          <w:i/>
          <w:iCs/>
        </w:rPr>
        <w:t>…</w:t>
      </w:r>
      <w:proofErr w:type="gramEnd"/>
    </w:p>
    <w:p w14:paraId="7203B58B" w14:textId="77777777" w:rsidR="00D5625C" w:rsidRDefault="00D5625C" w:rsidP="00D5625C">
      <w:pPr>
        <w:pStyle w:val="spacing"/>
      </w:pPr>
    </w:p>
    <w:p w14:paraId="13587EC6" w14:textId="0A196213" w:rsidR="00D5625C" w:rsidRDefault="00D5625C" w:rsidP="00D5625C">
      <w:pPr>
        <w:pStyle w:val="maintext"/>
      </w:pPr>
      <w:r>
        <w:t>Source of joy, belonging, friendship</w:t>
      </w:r>
      <w:r w:rsidR="00385599">
        <w:t>,</w:t>
      </w:r>
    </w:p>
    <w:p w14:paraId="45042D59" w14:textId="744A1FC4" w:rsidR="00D5625C" w:rsidRDefault="007C1687" w:rsidP="00D5625C">
      <w:pPr>
        <w:pStyle w:val="maintext"/>
      </w:pPr>
      <w:r>
        <w:t>f</w:t>
      </w:r>
      <w:r w:rsidR="00D5625C">
        <w:t>orm your family likeness here.</w:t>
      </w:r>
    </w:p>
    <w:p w14:paraId="4C4C8ABE" w14:textId="0AD41D3E" w:rsidR="00D5625C" w:rsidRDefault="00D5625C" w:rsidP="00D5625C">
      <w:pPr>
        <w:pStyle w:val="maintext"/>
      </w:pPr>
      <w:r>
        <w:t>Father, Son and Holy Spirit</w:t>
      </w:r>
      <w:r w:rsidR="00385599">
        <w:t>,</w:t>
      </w:r>
    </w:p>
    <w:p w14:paraId="2F738BF1" w14:textId="22378BC8" w:rsidR="00D5625C" w:rsidRDefault="007C1687" w:rsidP="00D5625C">
      <w:pPr>
        <w:pStyle w:val="maintext"/>
      </w:pPr>
      <w:r>
        <w:t>t</w:t>
      </w:r>
      <w:r w:rsidR="00D5625C">
        <w:t>hat the world may know our God is near</w:t>
      </w:r>
    </w:p>
    <w:p w14:paraId="5F5ACB5A" w14:textId="66E735BD" w:rsidR="00EA4AC9" w:rsidRPr="00967F4F" w:rsidRDefault="00D5625C" w:rsidP="00967F4F">
      <w:pPr>
        <w:pStyle w:val="maintext"/>
        <w:ind w:firstLine="720"/>
        <w:rPr>
          <w:i/>
          <w:iCs/>
        </w:rPr>
      </w:pPr>
      <w:r w:rsidRPr="00967F4F">
        <w:rPr>
          <w:i/>
          <w:iCs/>
        </w:rPr>
        <w:t xml:space="preserve">Who share one </w:t>
      </w:r>
      <w:r w:rsidR="007C1687">
        <w:rPr>
          <w:i/>
          <w:iCs/>
        </w:rPr>
        <w:t>l</w:t>
      </w:r>
      <w:r w:rsidRPr="00967F4F">
        <w:rPr>
          <w:i/>
          <w:iCs/>
        </w:rPr>
        <w:t xml:space="preserve">iving </w:t>
      </w:r>
      <w:proofErr w:type="gramStart"/>
      <w:r w:rsidR="007C1687">
        <w:rPr>
          <w:i/>
          <w:iCs/>
        </w:rPr>
        <w:t>b</w:t>
      </w:r>
      <w:r w:rsidRPr="00967F4F">
        <w:rPr>
          <w:i/>
          <w:iCs/>
        </w:rPr>
        <w:t>read</w:t>
      </w:r>
      <w:r w:rsidR="00233D8E" w:rsidRPr="00967F4F">
        <w:rPr>
          <w:i/>
          <w:iCs/>
        </w:rPr>
        <w:t>…</w:t>
      </w:r>
      <w:proofErr w:type="gramEnd"/>
    </w:p>
    <w:p w14:paraId="0821819B" w14:textId="77777777" w:rsidR="00D5625C" w:rsidRDefault="00D5625C" w:rsidP="00F04987">
      <w:pPr>
        <w:pStyle w:val="Heading3"/>
        <w:sectPr w:rsidR="00D5625C" w:rsidSect="00967F4F">
          <w:type w:val="continuous"/>
          <w:pgSz w:w="11906" w:h="16838"/>
          <w:pgMar w:top="567" w:right="567" w:bottom="567" w:left="567" w:header="708" w:footer="708" w:gutter="0"/>
          <w:cols w:num="2" w:space="0" w:equalWidth="0">
            <w:col w:w="5330" w:space="0"/>
            <w:col w:w="5442"/>
          </w:cols>
          <w:docGrid w:linePitch="360"/>
        </w:sectPr>
      </w:pPr>
    </w:p>
    <w:p w14:paraId="0507CC6B" w14:textId="77777777" w:rsidR="00F04987" w:rsidRDefault="00F04987" w:rsidP="00F04987">
      <w:pPr>
        <w:pStyle w:val="maintext"/>
        <w:sectPr w:rsidR="00F04987" w:rsidSect="004D1669">
          <w:type w:val="continuous"/>
          <w:pgSz w:w="11906" w:h="16838"/>
          <w:pgMar w:top="567" w:right="567" w:bottom="567" w:left="567" w:header="708" w:footer="708" w:gutter="0"/>
          <w:cols w:space="708"/>
          <w:docGrid w:linePitch="360"/>
        </w:sectPr>
      </w:pPr>
    </w:p>
    <w:p w14:paraId="21E2B7DC" w14:textId="77777777" w:rsidR="00F04987" w:rsidRDefault="00F04987" w:rsidP="007E507A">
      <w:pPr>
        <w:pStyle w:val="Heading4"/>
        <w:sectPr w:rsidR="00F04987" w:rsidSect="00F04987">
          <w:type w:val="continuous"/>
          <w:pgSz w:w="11906" w:h="16838"/>
          <w:pgMar w:top="567" w:right="567" w:bottom="567" w:left="567" w:header="708" w:footer="708" w:gutter="0"/>
          <w:cols w:num="2" w:space="708"/>
          <w:docGrid w:linePitch="360"/>
        </w:sectPr>
      </w:pPr>
    </w:p>
    <w:p w14:paraId="3461856B" w14:textId="1FABCAF3" w:rsidR="00F04987" w:rsidRDefault="00F04987" w:rsidP="00F04987">
      <w:pPr>
        <w:pStyle w:val="Heading3"/>
      </w:pPr>
      <w:r>
        <w:lastRenderedPageBreak/>
        <w:t>Prayer</w:t>
      </w:r>
    </w:p>
    <w:p w14:paraId="59F92497" w14:textId="77777777" w:rsidR="00884894" w:rsidRDefault="00884894" w:rsidP="00884894">
      <w:pPr>
        <w:pStyle w:val="maintext"/>
      </w:pPr>
      <w:r>
        <w:t xml:space="preserve">We thank you, faithful Lord for all you have given us. </w:t>
      </w:r>
    </w:p>
    <w:p w14:paraId="2E8B4F7B" w14:textId="77777777" w:rsidR="00884894" w:rsidRDefault="00884894" w:rsidP="00884894">
      <w:pPr>
        <w:pStyle w:val="maintext"/>
      </w:pPr>
      <w:r>
        <w:t xml:space="preserve">We marvel at the wonders of the world and watch in awe at the beauty of the flowers as they emerge and give us hope of a new life. </w:t>
      </w:r>
    </w:p>
    <w:p w14:paraId="4C7F4703" w14:textId="64F65645" w:rsidR="00884894" w:rsidRDefault="00884894" w:rsidP="00884894">
      <w:pPr>
        <w:pStyle w:val="maintext"/>
      </w:pPr>
      <w:r>
        <w:t xml:space="preserve">We thank you that you have given us the talents and skills that we need, and that, through </w:t>
      </w:r>
      <w:r w:rsidR="007C1687">
        <w:t>y</w:t>
      </w:r>
      <w:r>
        <w:t>our tenderness, compassion and love you have equipped us, taught us, and have guided us in the way to live.</w:t>
      </w:r>
    </w:p>
    <w:p w14:paraId="61C6AE0F" w14:textId="77777777" w:rsidR="00884894" w:rsidRDefault="00884894" w:rsidP="00884894">
      <w:pPr>
        <w:pStyle w:val="spacing"/>
      </w:pPr>
    </w:p>
    <w:p w14:paraId="2E5045CC" w14:textId="77777777" w:rsidR="00884894" w:rsidRDefault="00884894" w:rsidP="00884894">
      <w:pPr>
        <w:pStyle w:val="maintext"/>
      </w:pPr>
      <w:r>
        <w:t xml:space="preserve">But Lord, we know that sometimes we ignore your teachings. </w:t>
      </w:r>
    </w:p>
    <w:p w14:paraId="062F4F32" w14:textId="77777777" w:rsidR="00884894" w:rsidRDefault="00884894" w:rsidP="00884894">
      <w:pPr>
        <w:pStyle w:val="maintext"/>
      </w:pPr>
      <w:r>
        <w:t xml:space="preserve">We know that through our words and the way we act, we think only of ourselves and ignore the needs of our neighbours. </w:t>
      </w:r>
    </w:p>
    <w:p w14:paraId="0B6234F3" w14:textId="3EF20806" w:rsidR="001C4480" w:rsidRPr="00F04987" w:rsidRDefault="00884894" w:rsidP="00884894">
      <w:pPr>
        <w:pStyle w:val="maintext"/>
      </w:pPr>
      <w:r>
        <w:t xml:space="preserve">Forgive us Lord ……. And help us, Lord, to draw daily on your refreshing strength </w:t>
      </w:r>
      <w:proofErr w:type="gramStart"/>
      <w:r>
        <w:t>in order to</w:t>
      </w:r>
      <w:proofErr w:type="gramEnd"/>
      <w:r>
        <w:t xml:space="preserve"> cope with whatever our day hold</w:t>
      </w:r>
      <w:r w:rsidR="00385599">
        <w:t>s</w:t>
      </w:r>
      <w:r>
        <w:t>. Amen</w:t>
      </w:r>
      <w:r w:rsidR="00D60BF8">
        <w:t>.</w:t>
      </w:r>
    </w:p>
    <w:p w14:paraId="40F9BF30" w14:textId="77777777" w:rsidR="007E507A" w:rsidRDefault="007E507A" w:rsidP="007E507A">
      <w:pPr>
        <w:pStyle w:val="Heading4"/>
      </w:pPr>
      <w:r>
        <w:t>RECEIVING</w:t>
      </w:r>
    </w:p>
    <w:p w14:paraId="48287E16" w14:textId="5DA44C44" w:rsidR="007E507A" w:rsidRDefault="00242AFE" w:rsidP="007E507A">
      <w:pPr>
        <w:pStyle w:val="Heading3"/>
      </w:pPr>
      <w:r>
        <w:rPr>
          <w:noProof/>
        </w:rPr>
        <w:drawing>
          <wp:anchor distT="0" distB="0" distL="114300" distR="114300" simplePos="0" relativeHeight="251676672" behindDoc="0" locked="0" layoutInCell="1" allowOverlap="1" wp14:anchorId="7AF48BFA" wp14:editId="68CB41F1">
            <wp:simplePos x="0" y="0"/>
            <wp:positionH relativeFrom="column">
              <wp:posOffset>4612005</wp:posOffset>
            </wp:positionH>
            <wp:positionV relativeFrom="paragraph">
              <wp:posOffset>80010</wp:posOffset>
            </wp:positionV>
            <wp:extent cx="2284095" cy="1657985"/>
            <wp:effectExtent l="0" t="0" r="1905"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4095" cy="1657985"/>
                    </a:xfrm>
                    <a:prstGeom prst="rect">
                      <a:avLst/>
                    </a:prstGeom>
                  </pic:spPr>
                </pic:pic>
              </a:graphicData>
            </a:graphic>
            <wp14:sizeRelH relativeFrom="page">
              <wp14:pctWidth>0</wp14:pctWidth>
            </wp14:sizeRelH>
            <wp14:sizeRelV relativeFrom="page">
              <wp14:pctHeight>0</wp14:pctHeight>
            </wp14:sizeRelV>
          </wp:anchor>
        </w:drawing>
      </w:r>
      <w:r w:rsidR="007E507A">
        <w:t xml:space="preserve">Reading: </w:t>
      </w:r>
      <w:r w:rsidR="00884894">
        <w:t>Genesis 17:1-10, 15-17</w:t>
      </w:r>
    </w:p>
    <w:p w14:paraId="5479F02D" w14:textId="25B747AF" w:rsidR="007E507A" w:rsidRDefault="007E507A" w:rsidP="0023403C">
      <w:pPr>
        <w:pStyle w:val="spacing"/>
      </w:pPr>
    </w:p>
    <w:p w14:paraId="0BC35C44" w14:textId="0FCF79D1" w:rsidR="000E1947" w:rsidRDefault="000E1947" w:rsidP="000F0224">
      <w:pPr>
        <w:pStyle w:val="maintext"/>
        <w:jc w:val="both"/>
        <w:rPr>
          <w:noProof/>
        </w:rPr>
      </w:pPr>
      <w:r w:rsidRPr="000E1947">
        <w:t>I am no gardener!  I admit that I “do” things in the garden, but what I do is either because I am told to do it, or out of necessity to keep it tidy. But, even I, with my lack of green fingers, have marvelled, as I am sure many of you have done, how things have changed and are changing in the garden. There are new flashes of white, lumps of yellow and even small spots of red appearing.</w:t>
      </w:r>
      <w:r w:rsidR="00242AFE" w:rsidRPr="00242AFE">
        <w:rPr>
          <w:noProof/>
        </w:rPr>
        <w:t xml:space="preserve"> </w:t>
      </w:r>
    </w:p>
    <w:p w14:paraId="2581038B" w14:textId="1E95D05A" w:rsidR="001E520D" w:rsidRDefault="001E520D" w:rsidP="000F0224">
      <w:pPr>
        <w:pStyle w:val="spacing"/>
        <w:rPr>
          <w:noProof/>
        </w:rPr>
      </w:pPr>
    </w:p>
    <w:p w14:paraId="4558381B" w14:textId="12E1A637" w:rsidR="001E520D" w:rsidRDefault="001E520D" w:rsidP="000F0224">
      <w:pPr>
        <w:pStyle w:val="maintext"/>
        <w:jc w:val="both"/>
      </w:pPr>
      <w:r>
        <w:t>But, as I have watched these changes, I have also been amazed how these frail plants have pushed their ways through thick, soddened earth to reach the sky and burst into flower. I have been astonished to see how a small frail looking snowdrop could emerge from the middle of a dense lump of clay. How does it happen, where does it get the strength to achieve it? I honestly do not know and, I am sure that, if I had not seen it with my own eyes, I would have said that it was impossible. But then sometimes, I feel that there are so many things around us that seem impossible.</w:t>
      </w:r>
    </w:p>
    <w:p w14:paraId="774D44C4" w14:textId="77777777" w:rsidR="000F0224" w:rsidRDefault="000F0224" w:rsidP="000F0224">
      <w:pPr>
        <w:pStyle w:val="spacing"/>
      </w:pPr>
    </w:p>
    <w:p w14:paraId="646D4E5B" w14:textId="458DEAD5" w:rsidR="001E520D" w:rsidRDefault="001E520D" w:rsidP="000F0224">
      <w:pPr>
        <w:pStyle w:val="maintext"/>
        <w:jc w:val="both"/>
      </w:pPr>
      <w:r>
        <w:t xml:space="preserve">When God first talked to him, I am sure that Abraham may have thought that God’s promise </w:t>
      </w:r>
      <w:r w:rsidR="00385599">
        <w:t xml:space="preserve">to </w:t>
      </w:r>
      <w:r>
        <w:t xml:space="preserve">He would make him and his descendants into a great nation, was impossible. How could that happen? </w:t>
      </w:r>
    </w:p>
    <w:p w14:paraId="5063DE23" w14:textId="7076BDD9" w:rsidR="001E520D" w:rsidRDefault="001E520D" w:rsidP="000F0224">
      <w:pPr>
        <w:pStyle w:val="maintext"/>
        <w:jc w:val="both"/>
      </w:pPr>
      <w:r>
        <w:lastRenderedPageBreak/>
        <w:t xml:space="preserve">But, on the other hand, because he was a simple nomadic shepherd, someone who had no experience, no scriptures, no tradition, and no evidence why it should not happen, it was easy for him to believe. So, as the Bible records, he did believe. He left his home travelled south and he thought that he would be a father, even though he was 75 years old. He believed that it was not impossible that he would be the father of a great nation. </w:t>
      </w:r>
    </w:p>
    <w:p w14:paraId="51C3627A" w14:textId="77777777" w:rsidR="000F0224" w:rsidRDefault="000F0224" w:rsidP="000F0224">
      <w:pPr>
        <w:pStyle w:val="spacing"/>
      </w:pPr>
    </w:p>
    <w:p w14:paraId="1BC4FD10" w14:textId="30861F21" w:rsidR="001E520D" w:rsidRDefault="001E520D" w:rsidP="000F0224">
      <w:pPr>
        <w:pStyle w:val="maintext"/>
        <w:jc w:val="both"/>
        <w:rPr>
          <w:b/>
          <w:bCs/>
          <w:i/>
          <w:iCs/>
        </w:rPr>
      </w:pPr>
      <w:r>
        <w:t>But, as we read earlier, 20 years later, when God again appeared to him and again promised that he would become the father of many nations, Abraham had doubts. He could not believe that it was possible. He simply laughed at the idea and said “how will a son be born for a man 100 years old, whose wife is 90 years. Surely God, that is impossible</w:t>
      </w:r>
      <w:r w:rsidR="000F0224">
        <w:t xml:space="preserve">”. </w:t>
      </w:r>
      <w:r w:rsidRPr="000F0224">
        <w:rPr>
          <w:b/>
          <w:bCs/>
          <w:i/>
          <w:iCs/>
        </w:rPr>
        <w:t>Have you felt like that? Have you been in a situation where what seemed possible, now seems impossible!</w:t>
      </w:r>
    </w:p>
    <w:p w14:paraId="2464F1E8" w14:textId="77777777" w:rsidR="000F0224" w:rsidRDefault="000F0224" w:rsidP="000F0224">
      <w:pPr>
        <w:pStyle w:val="spacing"/>
      </w:pPr>
    </w:p>
    <w:p w14:paraId="1896F7C0" w14:textId="52353073" w:rsidR="001E520D" w:rsidRDefault="000F0224" w:rsidP="000F0224">
      <w:pPr>
        <w:pStyle w:val="maintext"/>
        <w:jc w:val="both"/>
      </w:pPr>
      <w:r>
        <w:rPr>
          <w:noProof/>
        </w:rPr>
        <w:drawing>
          <wp:anchor distT="0" distB="0" distL="114300" distR="114300" simplePos="0" relativeHeight="251677696" behindDoc="0" locked="0" layoutInCell="1" allowOverlap="1" wp14:anchorId="1C988508" wp14:editId="608E1B56">
            <wp:simplePos x="0" y="0"/>
            <wp:positionH relativeFrom="column">
              <wp:posOffset>-26670</wp:posOffset>
            </wp:positionH>
            <wp:positionV relativeFrom="paragraph">
              <wp:posOffset>831850</wp:posOffset>
            </wp:positionV>
            <wp:extent cx="2060575" cy="1424940"/>
            <wp:effectExtent l="0" t="0" r="0" b="381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0575" cy="1424940"/>
                    </a:xfrm>
                    <a:prstGeom prst="rect">
                      <a:avLst/>
                    </a:prstGeom>
                  </pic:spPr>
                </pic:pic>
              </a:graphicData>
            </a:graphic>
            <wp14:sizeRelH relativeFrom="page">
              <wp14:pctWidth>0</wp14:pctWidth>
            </wp14:sizeRelH>
            <wp14:sizeRelV relativeFrom="page">
              <wp14:pctHeight>0</wp14:pctHeight>
            </wp14:sizeRelV>
          </wp:anchor>
        </w:drawing>
      </w:r>
      <w:r w:rsidR="001E520D">
        <w:t xml:space="preserve">Has our enthusiasm, the uncluttered mind of youth disappeared? Has the clear faith that God can and will achieve everything disappeared, drowned out by our experiences, by what we see around us? How many of us have wondered how and whether the </w:t>
      </w:r>
      <w:proofErr w:type="spellStart"/>
      <w:r w:rsidR="001E520D">
        <w:t>Covid</w:t>
      </w:r>
      <w:proofErr w:type="spellEnd"/>
      <w:r w:rsidR="001E520D">
        <w:t xml:space="preserve"> pandemic will end? Would the impossible be achieved?</w:t>
      </w:r>
      <w:r>
        <w:t xml:space="preserve"> Y</w:t>
      </w:r>
      <w:r w:rsidR="001E520D">
        <w:t xml:space="preserve">et we know that the impossible was achieved. Abraham and Sarah did have a son, Abraham did become the father of all nations, just as God promised. </w:t>
      </w:r>
    </w:p>
    <w:p w14:paraId="2FE185D0" w14:textId="3BFAE9BE" w:rsidR="001E520D" w:rsidRDefault="001E520D" w:rsidP="000F0224">
      <w:pPr>
        <w:pStyle w:val="spacing"/>
      </w:pPr>
    </w:p>
    <w:p w14:paraId="79D746BD" w14:textId="23E5FED5" w:rsidR="001E520D" w:rsidRDefault="001E520D" w:rsidP="000F0224">
      <w:pPr>
        <w:pStyle w:val="maintext"/>
        <w:jc w:val="both"/>
      </w:pPr>
      <w:r>
        <w:t xml:space="preserve">So perhaps the impossible can be achieved. Perhaps, as men and women using the skills and talents given to them, have found a vaccine to help stem the virus, so the impossible is being achieved today. </w:t>
      </w:r>
    </w:p>
    <w:p w14:paraId="496DFEEE" w14:textId="77777777" w:rsidR="000F0224" w:rsidRDefault="000F0224" w:rsidP="000F0224">
      <w:pPr>
        <w:pStyle w:val="spacing"/>
      </w:pPr>
    </w:p>
    <w:p w14:paraId="52C1BA1E" w14:textId="5D9083D1" w:rsidR="001E520D" w:rsidRDefault="001E520D" w:rsidP="000F0224">
      <w:pPr>
        <w:pStyle w:val="maintext"/>
        <w:jc w:val="both"/>
      </w:pPr>
      <w:r>
        <w:t>Today, we simply need to believe, to have faith that whatever happens, God is with us, caring for us and giving the strength to achieve the impossible.</w:t>
      </w:r>
    </w:p>
    <w:p w14:paraId="0C1DD32D" w14:textId="77777777" w:rsidR="000F0224" w:rsidRDefault="000F0224" w:rsidP="000F0224">
      <w:pPr>
        <w:pStyle w:val="spacing"/>
      </w:pPr>
    </w:p>
    <w:p w14:paraId="6D0DFBAB" w14:textId="7F0D28BE" w:rsidR="001E520D" w:rsidRDefault="001E520D" w:rsidP="000F0224">
      <w:pPr>
        <w:pStyle w:val="maintext"/>
        <w:jc w:val="both"/>
      </w:pPr>
      <w:r>
        <w:t>As we read, when God told Abraham that he was going to become a father at the age of 99 years, he laughed. A laugh of disbelief. Later in chapter 21, we read that when Isaac was born, Sarah said “God has brought laughter for me: everyone who hears will laugh with me</w:t>
      </w:r>
      <w:r w:rsidR="00385599">
        <w:t>”</w:t>
      </w:r>
      <w:r>
        <w:t xml:space="preserve">. It was not the laughter of disbelief; it was the laughter of joy. </w:t>
      </w:r>
    </w:p>
    <w:p w14:paraId="7466D0CD" w14:textId="4C7CC91B" w:rsidR="001E520D" w:rsidRDefault="001E520D" w:rsidP="000F0224">
      <w:pPr>
        <w:pStyle w:val="maintext"/>
        <w:jc w:val="both"/>
      </w:pPr>
      <w:r>
        <w:t>So, I pray that today and whenever we see and feel God around us, we too will laugh, the laughter of joy and happiness that He is with us. Amen</w:t>
      </w:r>
    </w:p>
    <w:p w14:paraId="58A66A85" w14:textId="77777777" w:rsidR="007E507A" w:rsidRDefault="007E507A" w:rsidP="007E507A">
      <w:pPr>
        <w:pStyle w:val="Heading4"/>
      </w:pPr>
      <w:r>
        <w:lastRenderedPageBreak/>
        <w:t>RESPONDING</w:t>
      </w:r>
    </w:p>
    <w:p w14:paraId="03515600" w14:textId="77777777" w:rsidR="007E507A" w:rsidRDefault="007E507A" w:rsidP="007E507A">
      <w:pPr>
        <w:pStyle w:val="maintext"/>
        <w:sectPr w:rsidR="007E507A" w:rsidSect="004D1669">
          <w:type w:val="continuous"/>
          <w:pgSz w:w="11906" w:h="16838"/>
          <w:pgMar w:top="567" w:right="567" w:bottom="567" w:left="567" w:header="708" w:footer="708" w:gutter="0"/>
          <w:cols w:space="708"/>
          <w:docGrid w:linePitch="360"/>
        </w:sectPr>
      </w:pPr>
    </w:p>
    <w:p w14:paraId="3E3F55F4" w14:textId="43C6431B" w:rsidR="007E507A" w:rsidRDefault="00CF73B3" w:rsidP="00CF73B3">
      <w:pPr>
        <w:pStyle w:val="Heading3"/>
        <w:rPr>
          <w:i/>
          <w:iCs/>
        </w:rPr>
      </w:pPr>
      <w:r>
        <w:t xml:space="preserve">Sing, Pray &amp; Praise: Give me joy in my </w:t>
      </w:r>
      <w:proofErr w:type="gramStart"/>
      <w:r>
        <w:t>heart</w:t>
      </w:r>
      <w:proofErr w:type="gramEnd"/>
      <w:r>
        <w:t xml:space="preserve"> </w:t>
      </w:r>
    </w:p>
    <w:p w14:paraId="6D31977E" w14:textId="77777777" w:rsidR="00B06987" w:rsidRDefault="00B06987" w:rsidP="00B06987">
      <w:pPr>
        <w:pStyle w:val="maintext"/>
      </w:pPr>
      <w:r>
        <w:t>Give me joy in my heart, keep me praising.</w:t>
      </w:r>
    </w:p>
    <w:p w14:paraId="228D9F4E" w14:textId="77777777" w:rsidR="00B06987" w:rsidRDefault="00B06987" w:rsidP="00B06987">
      <w:pPr>
        <w:pStyle w:val="maintext"/>
      </w:pPr>
      <w:r>
        <w:t>Give me joy in my heart, I pray.</w:t>
      </w:r>
    </w:p>
    <w:p w14:paraId="2E2547C8" w14:textId="77777777" w:rsidR="00B06987" w:rsidRDefault="00B06987" w:rsidP="00B06987">
      <w:pPr>
        <w:pStyle w:val="maintext"/>
      </w:pPr>
      <w:r>
        <w:t>Give me joy in my heart, keep me praising.</w:t>
      </w:r>
    </w:p>
    <w:p w14:paraId="673F9254" w14:textId="77777777" w:rsidR="00B06987" w:rsidRDefault="00B06987" w:rsidP="00B06987">
      <w:pPr>
        <w:pStyle w:val="maintext"/>
      </w:pPr>
      <w:r>
        <w:t>Keep me praising till the break of day.</w:t>
      </w:r>
    </w:p>
    <w:p w14:paraId="2BD356E2" w14:textId="3ACF2105" w:rsidR="00B06987" w:rsidRPr="00B06987" w:rsidRDefault="00B06987" w:rsidP="00B06987">
      <w:pPr>
        <w:pStyle w:val="maintext"/>
        <w:ind w:firstLine="720"/>
        <w:rPr>
          <w:i/>
          <w:iCs/>
        </w:rPr>
      </w:pPr>
      <w:r w:rsidRPr="00B06987">
        <w:rPr>
          <w:i/>
          <w:iCs/>
        </w:rPr>
        <w:t>Sing hosanna, sing hosanna, sing hosanna to the King of kings!</w:t>
      </w:r>
    </w:p>
    <w:p w14:paraId="7F64A266" w14:textId="3E4BB0F0" w:rsidR="00B06987" w:rsidRPr="00B06987" w:rsidRDefault="00B06987" w:rsidP="00B06987">
      <w:pPr>
        <w:pStyle w:val="maintext"/>
        <w:ind w:firstLine="720"/>
        <w:rPr>
          <w:i/>
          <w:iCs/>
        </w:rPr>
      </w:pPr>
      <w:r w:rsidRPr="00B06987">
        <w:rPr>
          <w:i/>
          <w:iCs/>
        </w:rPr>
        <w:t>Sing hosanna, sing hosanna, sing hosanna to the King!</w:t>
      </w:r>
    </w:p>
    <w:p w14:paraId="52B71685" w14:textId="77777777" w:rsidR="00B06987" w:rsidRDefault="00B06987" w:rsidP="002A22A0">
      <w:pPr>
        <w:pStyle w:val="spacing"/>
      </w:pPr>
    </w:p>
    <w:p w14:paraId="54E7C2B5" w14:textId="77777777" w:rsidR="00B06987" w:rsidRDefault="00B06987" w:rsidP="00B06987">
      <w:pPr>
        <w:pStyle w:val="maintext"/>
      </w:pPr>
      <w:r>
        <w:t>Give me peace in my heart, keep me resting.</w:t>
      </w:r>
    </w:p>
    <w:p w14:paraId="5A258427" w14:textId="77777777" w:rsidR="00B06987" w:rsidRDefault="00B06987" w:rsidP="00B06987">
      <w:pPr>
        <w:pStyle w:val="maintext"/>
      </w:pPr>
      <w:r>
        <w:t>Give me peace in my heart, I pray.</w:t>
      </w:r>
    </w:p>
    <w:p w14:paraId="6C4BA34F" w14:textId="77777777" w:rsidR="00B06987" w:rsidRDefault="00B06987" w:rsidP="00B06987">
      <w:pPr>
        <w:pStyle w:val="maintext"/>
      </w:pPr>
      <w:r>
        <w:t>Give me peace in my heart, keep me resting.</w:t>
      </w:r>
    </w:p>
    <w:p w14:paraId="2CC4F10E" w14:textId="77777777" w:rsidR="00B06987" w:rsidRDefault="00B06987" w:rsidP="00B06987">
      <w:pPr>
        <w:pStyle w:val="maintext"/>
      </w:pPr>
      <w:r>
        <w:t xml:space="preserve">Keep me resting till the break of day. </w:t>
      </w:r>
    </w:p>
    <w:p w14:paraId="7CD93FA7" w14:textId="1ED8B315" w:rsidR="002A22A0" w:rsidRPr="00B06987" w:rsidRDefault="002A22A0" w:rsidP="002A22A0">
      <w:pPr>
        <w:pStyle w:val="maintext"/>
        <w:ind w:firstLine="720"/>
        <w:rPr>
          <w:i/>
          <w:iCs/>
        </w:rPr>
      </w:pPr>
      <w:r w:rsidRPr="00B06987">
        <w:rPr>
          <w:i/>
          <w:iCs/>
        </w:rPr>
        <w:t>Sing hosanna</w:t>
      </w:r>
      <w:r>
        <w:rPr>
          <w:i/>
          <w:iCs/>
        </w:rPr>
        <w:t>…</w:t>
      </w:r>
    </w:p>
    <w:p w14:paraId="02498216" w14:textId="77777777" w:rsidR="00B06987" w:rsidRDefault="00B06987" w:rsidP="002A22A0">
      <w:pPr>
        <w:pStyle w:val="spacing"/>
      </w:pPr>
    </w:p>
    <w:p w14:paraId="59102ED4" w14:textId="77777777" w:rsidR="00B06987" w:rsidRDefault="00B06987" w:rsidP="00B06987">
      <w:pPr>
        <w:pStyle w:val="maintext"/>
      </w:pPr>
      <w:r>
        <w:t>Give me love in my heart, keep me serving.</w:t>
      </w:r>
    </w:p>
    <w:p w14:paraId="5CE154A1" w14:textId="77777777" w:rsidR="00B06987" w:rsidRDefault="00B06987" w:rsidP="00B06987">
      <w:pPr>
        <w:pStyle w:val="maintext"/>
      </w:pPr>
      <w:r>
        <w:t>Give me love in my heart, I pray.</w:t>
      </w:r>
    </w:p>
    <w:p w14:paraId="4B789E9F" w14:textId="77777777" w:rsidR="00B06987" w:rsidRDefault="00B06987" w:rsidP="00B06987">
      <w:pPr>
        <w:pStyle w:val="maintext"/>
      </w:pPr>
      <w:r>
        <w:t>Give me love in my heart, keep me serving.</w:t>
      </w:r>
    </w:p>
    <w:p w14:paraId="6D6A1672" w14:textId="77777777" w:rsidR="00B06987" w:rsidRDefault="00B06987" w:rsidP="00B06987">
      <w:pPr>
        <w:pStyle w:val="maintext"/>
      </w:pPr>
      <w:r>
        <w:t xml:space="preserve">Keep me serving till the break of day. </w:t>
      </w:r>
    </w:p>
    <w:p w14:paraId="6D03C27A" w14:textId="02D9CD44" w:rsidR="002A22A0" w:rsidRDefault="002A22A0" w:rsidP="002A22A0">
      <w:pPr>
        <w:pStyle w:val="maintext"/>
        <w:ind w:firstLine="720"/>
        <w:rPr>
          <w:i/>
          <w:iCs/>
        </w:rPr>
      </w:pPr>
      <w:r w:rsidRPr="00B06987">
        <w:rPr>
          <w:i/>
          <w:iCs/>
        </w:rPr>
        <w:t>Sing hosanna</w:t>
      </w:r>
      <w:r>
        <w:rPr>
          <w:i/>
          <w:iCs/>
        </w:rPr>
        <w:t>…</w:t>
      </w:r>
    </w:p>
    <w:p w14:paraId="78A45FA6" w14:textId="77777777" w:rsidR="002A22A0" w:rsidRPr="00B06987" w:rsidRDefault="002A22A0" w:rsidP="00626370">
      <w:pPr>
        <w:pStyle w:val="spacing"/>
      </w:pPr>
    </w:p>
    <w:p w14:paraId="4F959930" w14:textId="77777777" w:rsidR="00626370" w:rsidRDefault="00626370" w:rsidP="00626370">
      <w:pPr>
        <w:pStyle w:val="Heading3"/>
        <w:rPr>
          <w:rFonts w:eastAsia="Calibri" w:cs="Calibri"/>
        </w:rPr>
      </w:pPr>
      <w:r>
        <w:t>Prayers of Intercession</w:t>
      </w:r>
      <w:r>
        <w:rPr>
          <w:rFonts w:eastAsia="Calibri" w:cs="Calibri"/>
        </w:rPr>
        <w:t xml:space="preserve"> </w:t>
      </w:r>
    </w:p>
    <w:p w14:paraId="2EF9EF12" w14:textId="77777777" w:rsidR="00626370" w:rsidRDefault="00626370" w:rsidP="00626370">
      <w:pPr>
        <w:spacing w:after="0" w:line="240" w:lineRule="auto"/>
        <w:rPr>
          <w:rFonts w:eastAsia="Calibri" w:cs="Calibri"/>
          <w:sz w:val="32"/>
          <w:szCs w:val="32"/>
        </w:rPr>
      </w:pPr>
      <w:r>
        <w:rPr>
          <w:rFonts w:eastAsia="Calibri" w:cs="Calibri"/>
          <w:sz w:val="32"/>
          <w:szCs w:val="32"/>
        </w:rPr>
        <w:t xml:space="preserve">As we seek to serve our Lord, and, with His love in our hearts, </w:t>
      </w:r>
    </w:p>
    <w:p w14:paraId="3922B794" w14:textId="455541DB" w:rsidR="00626370" w:rsidRDefault="00626370" w:rsidP="00626370">
      <w:pPr>
        <w:spacing w:after="0" w:line="240" w:lineRule="auto"/>
        <w:rPr>
          <w:rFonts w:eastAsia="Calibri" w:cs="Calibri"/>
          <w:sz w:val="32"/>
          <w:szCs w:val="32"/>
        </w:rPr>
      </w:pPr>
      <w:r>
        <w:rPr>
          <w:rFonts w:eastAsia="Calibri" w:cs="Calibri"/>
          <w:sz w:val="32"/>
          <w:szCs w:val="32"/>
        </w:rPr>
        <w:t xml:space="preserve">let us reflect about our troubled world.  Let us pray for our world and its people. </w:t>
      </w:r>
    </w:p>
    <w:p w14:paraId="72CC50DD" w14:textId="77777777" w:rsidR="00626370" w:rsidRDefault="00626370" w:rsidP="00626370">
      <w:pPr>
        <w:pStyle w:val="spacing"/>
      </w:pPr>
    </w:p>
    <w:p w14:paraId="60AA2BDE" w14:textId="77777777" w:rsidR="00626370" w:rsidRDefault="00626370" w:rsidP="00626370">
      <w:pPr>
        <w:spacing w:after="0" w:line="240" w:lineRule="auto"/>
        <w:rPr>
          <w:rFonts w:eastAsia="Calibri" w:cs="Calibri"/>
          <w:sz w:val="32"/>
          <w:szCs w:val="32"/>
        </w:rPr>
      </w:pPr>
      <w:r>
        <w:rPr>
          <w:rFonts w:eastAsia="Calibri" w:cs="Calibri"/>
          <w:sz w:val="32"/>
          <w:szCs w:val="32"/>
        </w:rPr>
        <w:t xml:space="preserve">We pray for people who have little or nothing. </w:t>
      </w:r>
    </w:p>
    <w:p w14:paraId="737DAA3D" w14:textId="77777777" w:rsidR="00626370" w:rsidRDefault="00626370" w:rsidP="00626370">
      <w:pPr>
        <w:spacing w:after="0" w:line="240" w:lineRule="auto"/>
        <w:rPr>
          <w:rFonts w:eastAsia="Calibri" w:cs="Calibri"/>
          <w:sz w:val="32"/>
          <w:szCs w:val="32"/>
        </w:rPr>
      </w:pPr>
      <w:r>
        <w:rPr>
          <w:rFonts w:eastAsia="Calibri" w:cs="Calibri"/>
          <w:sz w:val="32"/>
          <w:szCs w:val="32"/>
        </w:rPr>
        <w:t xml:space="preserve">For those who feel trapped, feel locked in, and feel that everything is impossible, that there is no way out of their present situation. </w:t>
      </w:r>
    </w:p>
    <w:p w14:paraId="03E98D40" w14:textId="36F8D607" w:rsidR="00626370" w:rsidRDefault="00626370" w:rsidP="00626370">
      <w:pPr>
        <w:spacing w:after="0" w:line="240" w:lineRule="auto"/>
        <w:rPr>
          <w:rFonts w:eastAsia="Calibri" w:cs="Calibri"/>
          <w:sz w:val="32"/>
          <w:szCs w:val="32"/>
        </w:rPr>
      </w:pPr>
      <w:r>
        <w:rPr>
          <w:rFonts w:eastAsia="Calibri" w:cs="Calibri"/>
          <w:sz w:val="32"/>
          <w:szCs w:val="32"/>
        </w:rPr>
        <w:t xml:space="preserve">Lord, </w:t>
      </w:r>
      <w:proofErr w:type="spellStart"/>
      <w:r>
        <w:rPr>
          <w:rFonts w:eastAsia="Calibri" w:cs="Calibri"/>
          <w:sz w:val="32"/>
          <w:szCs w:val="32"/>
        </w:rPr>
        <w:t>give</w:t>
      </w:r>
      <w:proofErr w:type="spellEnd"/>
      <w:r>
        <w:rPr>
          <w:rFonts w:eastAsia="Calibri" w:cs="Calibri"/>
          <w:sz w:val="32"/>
          <w:szCs w:val="32"/>
        </w:rPr>
        <w:t xml:space="preserve"> to them the feeling of your love, that sense of hope.</w:t>
      </w:r>
    </w:p>
    <w:p w14:paraId="0337ABBB" w14:textId="77777777" w:rsidR="00626370" w:rsidRDefault="00626370" w:rsidP="00626370">
      <w:pPr>
        <w:pStyle w:val="spacing"/>
      </w:pPr>
    </w:p>
    <w:p w14:paraId="09127108" w14:textId="77777777" w:rsidR="00EF0C06" w:rsidRDefault="00626370" w:rsidP="00626370">
      <w:pPr>
        <w:spacing w:after="0" w:line="240" w:lineRule="auto"/>
        <w:rPr>
          <w:rFonts w:eastAsia="Calibri" w:cs="Calibri"/>
          <w:sz w:val="32"/>
          <w:szCs w:val="32"/>
        </w:rPr>
      </w:pPr>
      <w:r>
        <w:rPr>
          <w:rFonts w:eastAsia="Calibri" w:cs="Calibri"/>
          <w:sz w:val="32"/>
          <w:szCs w:val="32"/>
        </w:rPr>
        <w:t xml:space="preserve">We pray for those who are hungry, </w:t>
      </w:r>
    </w:p>
    <w:p w14:paraId="0C58FB16" w14:textId="77777777" w:rsidR="00EF0C06" w:rsidRDefault="00626370" w:rsidP="00626370">
      <w:pPr>
        <w:spacing w:after="0" w:line="240" w:lineRule="auto"/>
        <w:rPr>
          <w:rFonts w:eastAsia="Calibri" w:cs="Calibri"/>
          <w:sz w:val="32"/>
          <w:szCs w:val="32"/>
        </w:rPr>
      </w:pPr>
      <w:r>
        <w:rPr>
          <w:rFonts w:eastAsia="Calibri" w:cs="Calibri"/>
          <w:sz w:val="32"/>
          <w:szCs w:val="32"/>
        </w:rPr>
        <w:t xml:space="preserve">for parents who struggle to feed their children and themselves. </w:t>
      </w:r>
    </w:p>
    <w:p w14:paraId="31DC739E" w14:textId="2386FB07" w:rsidR="00626370" w:rsidRDefault="00626370" w:rsidP="00626370">
      <w:pPr>
        <w:spacing w:after="0" w:line="240" w:lineRule="auto"/>
        <w:rPr>
          <w:rFonts w:eastAsia="Calibri" w:cs="Calibri"/>
          <w:sz w:val="32"/>
          <w:szCs w:val="32"/>
        </w:rPr>
      </w:pPr>
      <w:r>
        <w:rPr>
          <w:rFonts w:eastAsia="Calibri" w:cs="Calibri"/>
          <w:sz w:val="32"/>
          <w:szCs w:val="32"/>
        </w:rPr>
        <w:t xml:space="preserve">We pray, especially </w:t>
      </w:r>
      <w:proofErr w:type="gramStart"/>
      <w:r>
        <w:rPr>
          <w:rFonts w:eastAsia="Calibri" w:cs="Calibri"/>
          <w:sz w:val="32"/>
          <w:szCs w:val="32"/>
        </w:rPr>
        <w:t>at this time</w:t>
      </w:r>
      <w:proofErr w:type="gramEnd"/>
      <w:r>
        <w:rPr>
          <w:rFonts w:eastAsia="Calibri" w:cs="Calibri"/>
          <w:sz w:val="32"/>
          <w:szCs w:val="32"/>
        </w:rPr>
        <w:t xml:space="preserve"> for all those agencies and foodbanks who seek to bring comfort and relief to those who suffer. We pray that they will all have the resources to continue their work and pray for a time when their work will be completed. </w:t>
      </w:r>
      <w:r w:rsidR="00EF0C06">
        <w:rPr>
          <w:rFonts w:eastAsia="Calibri" w:cs="Calibri"/>
          <w:sz w:val="32"/>
          <w:szCs w:val="32"/>
        </w:rPr>
        <w:t xml:space="preserve"> </w:t>
      </w:r>
    </w:p>
    <w:p w14:paraId="36F3811B" w14:textId="77777777" w:rsidR="00626370" w:rsidRDefault="00626370" w:rsidP="00626370">
      <w:pPr>
        <w:pStyle w:val="spacing"/>
      </w:pPr>
    </w:p>
    <w:p w14:paraId="78228131" w14:textId="77777777" w:rsidR="00EF0C06" w:rsidRDefault="00626370" w:rsidP="00626370">
      <w:pPr>
        <w:spacing w:after="0" w:line="240" w:lineRule="auto"/>
        <w:rPr>
          <w:rFonts w:eastAsia="Calibri" w:cs="Calibri"/>
          <w:sz w:val="32"/>
          <w:szCs w:val="32"/>
        </w:rPr>
      </w:pPr>
      <w:r>
        <w:rPr>
          <w:rFonts w:eastAsia="Calibri" w:cs="Calibri"/>
          <w:sz w:val="32"/>
          <w:szCs w:val="32"/>
        </w:rPr>
        <w:t xml:space="preserve">Lord, open our eyes to those around us, </w:t>
      </w:r>
    </w:p>
    <w:p w14:paraId="31184D09" w14:textId="4CA52FAB" w:rsidR="00626370" w:rsidRDefault="00626370" w:rsidP="00626370">
      <w:pPr>
        <w:spacing w:after="0" w:line="240" w:lineRule="auto"/>
        <w:rPr>
          <w:rFonts w:eastAsia="Calibri" w:cs="Calibri"/>
          <w:sz w:val="32"/>
          <w:szCs w:val="32"/>
        </w:rPr>
      </w:pPr>
      <w:r>
        <w:rPr>
          <w:rFonts w:eastAsia="Calibri" w:cs="Calibri"/>
          <w:sz w:val="32"/>
          <w:szCs w:val="32"/>
        </w:rPr>
        <w:t xml:space="preserve">both those we know and to strangers. </w:t>
      </w:r>
    </w:p>
    <w:p w14:paraId="496D8178" w14:textId="7856CD07" w:rsidR="00626370" w:rsidRDefault="00626370" w:rsidP="00626370">
      <w:pPr>
        <w:spacing w:after="0" w:line="240" w:lineRule="auto"/>
        <w:rPr>
          <w:rFonts w:eastAsia="Calibri" w:cs="Calibri"/>
          <w:sz w:val="32"/>
          <w:szCs w:val="32"/>
        </w:rPr>
      </w:pPr>
      <w:r>
        <w:rPr>
          <w:rFonts w:eastAsia="Calibri" w:cs="Calibri"/>
          <w:sz w:val="32"/>
          <w:szCs w:val="32"/>
        </w:rPr>
        <w:lastRenderedPageBreak/>
        <w:t>We pray for those we see every day,</w:t>
      </w:r>
      <w:r w:rsidR="00EF0C06">
        <w:rPr>
          <w:rFonts w:eastAsia="Calibri" w:cs="Calibri"/>
          <w:sz w:val="32"/>
          <w:szCs w:val="32"/>
        </w:rPr>
        <w:t xml:space="preserve"> </w:t>
      </w:r>
      <w:r>
        <w:rPr>
          <w:rFonts w:eastAsia="Calibri" w:cs="Calibri"/>
          <w:sz w:val="32"/>
          <w:szCs w:val="32"/>
        </w:rPr>
        <w:t xml:space="preserve">and those who we simply hear on the end of a phone or through the internet. We pray for those who are far away and with whom we only have occasional contact. </w:t>
      </w:r>
    </w:p>
    <w:p w14:paraId="4576F165" w14:textId="77777777" w:rsidR="00626370" w:rsidRDefault="00626370" w:rsidP="00626370">
      <w:pPr>
        <w:pStyle w:val="spacing"/>
      </w:pPr>
    </w:p>
    <w:p w14:paraId="15DB5D6C" w14:textId="11415412" w:rsidR="00626370" w:rsidRDefault="00626370" w:rsidP="00626370">
      <w:pPr>
        <w:spacing w:after="0" w:line="240" w:lineRule="auto"/>
        <w:rPr>
          <w:rFonts w:eastAsia="Calibri" w:cs="Calibri"/>
          <w:i/>
          <w:iCs/>
          <w:sz w:val="32"/>
          <w:szCs w:val="32"/>
        </w:rPr>
      </w:pPr>
      <w:r>
        <w:rPr>
          <w:rFonts w:eastAsia="Calibri" w:cs="Calibri"/>
          <w:sz w:val="32"/>
          <w:szCs w:val="32"/>
        </w:rPr>
        <w:t>And we especially pray for our families, our friends and those in our churches. …….</w:t>
      </w:r>
      <w:r>
        <w:rPr>
          <w:rFonts w:eastAsia="Calibri" w:cs="Calibri"/>
          <w:i/>
          <w:iCs/>
          <w:sz w:val="32"/>
          <w:szCs w:val="32"/>
        </w:rPr>
        <w:t xml:space="preserve"> In a moment of silence, we pray for people or places who we know personally and who </w:t>
      </w:r>
      <w:r w:rsidR="00CE49D0">
        <w:rPr>
          <w:rFonts w:eastAsia="Calibri" w:cs="Calibri"/>
          <w:i/>
          <w:iCs/>
          <w:sz w:val="32"/>
          <w:szCs w:val="32"/>
        </w:rPr>
        <w:t>today</w:t>
      </w:r>
      <w:r>
        <w:rPr>
          <w:rFonts w:eastAsia="Calibri" w:cs="Calibri"/>
          <w:i/>
          <w:iCs/>
          <w:sz w:val="32"/>
          <w:szCs w:val="32"/>
        </w:rPr>
        <w:t xml:space="preserve"> need the love and care of the Holy Spirit.</w:t>
      </w:r>
    </w:p>
    <w:p w14:paraId="418C8EF5" w14:textId="010C57E9" w:rsidR="00626370" w:rsidRDefault="00626370" w:rsidP="00626370">
      <w:pPr>
        <w:spacing w:after="0" w:line="240" w:lineRule="auto"/>
        <w:rPr>
          <w:rFonts w:eastAsia="Calibri" w:cs="Calibri"/>
          <w:sz w:val="32"/>
          <w:szCs w:val="32"/>
        </w:rPr>
      </w:pPr>
      <w:r>
        <w:rPr>
          <w:rFonts w:eastAsia="Calibri" w:cs="Calibri"/>
          <w:sz w:val="32"/>
          <w:szCs w:val="32"/>
        </w:rPr>
        <w:t xml:space="preserve">Lord help us to see and understand the burdens they are all carrying. Give us the strength and wisdom to care, and to pass onto them Your Love. </w:t>
      </w:r>
      <w:r w:rsidRPr="00626370">
        <w:rPr>
          <w:rFonts w:eastAsia="Calibri" w:cs="Calibri"/>
          <w:b/>
          <w:bCs/>
          <w:sz w:val="32"/>
          <w:szCs w:val="32"/>
        </w:rPr>
        <w:t>Amen</w:t>
      </w:r>
    </w:p>
    <w:p w14:paraId="48552319" w14:textId="77777777" w:rsidR="00626370" w:rsidRDefault="00626370" w:rsidP="00626370">
      <w:pPr>
        <w:spacing w:after="0"/>
        <w:ind w:right="-613"/>
        <w:jc w:val="both"/>
        <w:rPr>
          <w:rFonts w:cstheme="minorHAnsi"/>
          <w:i/>
          <w:iCs/>
          <w:color w:val="000000"/>
          <w:sz w:val="32"/>
          <w:szCs w:val="32"/>
        </w:rPr>
      </w:pPr>
      <w:r w:rsidRPr="00626370">
        <w:rPr>
          <w:rFonts w:cstheme="minorHAnsi"/>
          <w:b/>
          <w:bCs/>
          <w:sz w:val="32"/>
          <w:szCs w:val="32"/>
        </w:rPr>
        <w:t>Lord’s prayer</w:t>
      </w:r>
      <w:r>
        <w:rPr>
          <w:rFonts w:cstheme="minorHAnsi"/>
          <w:sz w:val="32"/>
          <w:szCs w:val="32"/>
        </w:rPr>
        <w:t>….</w:t>
      </w:r>
      <w:r>
        <w:rPr>
          <w:rFonts w:cstheme="minorHAnsi"/>
          <w:i/>
          <w:iCs/>
          <w:sz w:val="32"/>
          <w:szCs w:val="32"/>
        </w:rPr>
        <w:t xml:space="preserve"> Our Father, who art in Heaven…….</w:t>
      </w:r>
    </w:p>
    <w:p w14:paraId="0530449C" w14:textId="77777777" w:rsidR="00626370" w:rsidRDefault="00626370" w:rsidP="00626370">
      <w:pPr>
        <w:spacing w:after="0"/>
        <w:ind w:right="-613"/>
        <w:outlineLvl w:val="2"/>
        <w:rPr>
          <w:b/>
          <w:color w:val="FF0000"/>
          <w:sz w:val="32"/>
          <w:szCs w:val="32"/>
        </w:rPr>
      </w:pPr>
    </w:p>
    <w:p w14:paraId="27C4D5F0" w14:textId="77777777" w:rsidR="00626370" w:rsidRDefault="00626370" w:rsidP="00626370">
      <w:pPr>
        <w:pStyle w:val="Heading3"/>
      </w:pPr>
      <w:r>
        <w:t xml:space="preserve">Blessing </w:t>
      </w:r>
    </w:p>
    <w:p w14:paraId="480D6328" w14:textId="77777777" w:rsidR="00626370" w:rsidRDefault="00626370" w:rsidP="00626370">
      <w:pPr>
        <w:spacing w:after="0"/>
        <w:ind w:right="-613"/>
        <w:outlineLvl w:val="2"/>
        <w:rPr>
          <w:bCs/>
          <w:sz w:val="32"/>
          <w:szCs w:val="32"/>
        </w:rPr>
      </w:pPr>
      <w:r>
        <w:rPr>
          <w:bCs/>
          <w:sz w:val="32"/>
          <w:szCs w:val="32"/>
        </w:rPr>
        <w:t xml:space="preserve">As we end our worship, Lord, give us joy in our hearts, </w:t>
      </w:r>
    </w:p>
    <w:p w14:paraId="1112C4DD" w14:textId="77777777" w:rsidR="00626370" w:rsidRDefault="00626370" w:rsidP="00626370">
      <w:pPr>
        <w:spacing w:after="0"/>
        <w:ind w:right="-613"/>
        <w:outlineLvl w:val="2"/>
        <w:rPr>
          <w:bCs/>
          <w:sz w:val="32"/>
          <w:szCs w:val="32"/>
        </w:rPr>
      </w:pPr>
      <w:r>
        <w:rPr>
          <w:bCs/>
          <w:sz w:val="32"/>
          <w:szCs w:val="32"/>
        </w:rPr>
        <w:t xml:space="preserve">give us peace in our hearts and love in our hearts.  </w:t>
      </w:r>
    </w:p>
    <w:p w14:paraId="48EE1CDC" w14:textId="77777777" w:rsidR="00626370" w:rsidRDefault="00626370" w:rsidP="00626370">
      <w:pPr>
        <w:spacing w:after="0"/>
        <w:ind w:right="-613"/>
        <w:outlineLvl w:val="2"/>
        <w:rPr>
          <w:bCs/>
          <w:sz w:val="32"/>
          <w:szCs w:val="32"/>
        </w:rPr>
      </w:pPr>
      <w:r>
        <w:rPr>
          <w:bCs/>
          <w:sz w:val="32"/>
          <w:szCs w:val="32"/>
        </w:rPr>
        <w:t xml:space="preserve">We pray that You will keep us praising, </w:t>
      </w:r>
    </w:p>
    <w:p w14:paraId="455013AE" w14:textId="71D61210" w:rsidR="00626370" w:rsidRDefault="00626370" w:rsidP="00626370">
      <w:pPr>
        <w:spacing w:after="0"/>
        <w:ind w:right="-613"/>
        <w:outlineLvl w:val="2"/>
        <w:rPr>
          <w:bCs/>
          <w:sz w:val="32"/>
          <w:szCs w:val="32"/>
        </w:rPr>
      </w:pPr>
      <w:r>
        <w:rPr>
          <w:bCs/>
          <w:sz w:val="32"/>
          <w:szCs w:val="32"/>
        </w:rPr>
        <w:t xml:space="preserve">keep us resting and keep us serving to the break of day. </w:t>
      </w:r>
    </w:p>
    <w:p w14:paraId="3C7FF077" w14:textId="77777777" w:rsidR="00626370" w:rsidRDefault="00626370" w:rsidP="00626370">
      <w:pPr>
        <w:spacing w:after="0"/>
        <w:ind w:right="-613"/>
        <w:outlineLvl w:val="2"/>
        <w:rPr>
          <w:bCs/>
          <w:sz w:val="32"/>
          <w:szCs w:val="32"/>
        </w:rPr>
      </w:pPr>
    </w:p>
    <w:p w14:paraId="2C0FDC98" w14:textId="20BA93D3" w:rsidR="00626370" w:rsidRPr="00803FFF" w:rsidRDefault="00626370" w:rsidP="00626370">
      <w:pPr>
        <w:ind w:right="-613"/>
        <w:rPr>
          <w:b/>
          <w:sz w:val="32"/>
          <w:szCs w:val="32"/>
        </w:rPr>
      </w:pPr>
      <w:r>
        <w:rPr>
          <w:b/>
          <w:sz w:val="32"/>
          <w:szCs w:val="32"/>
        </w:rPr>
        <w:t>May the grace of our Lord Jesus Christ keep you</w:t>
      </w:r>
      <w:r w:rsidR="00803FFF">
        <w:rPr>
          <w:b/>
          <w:sz w:val="32"/>
          <w:szCs w:val="32"/>
        </w:rPr>
        <w:t xml:space="preserve"> and </w:t>
      </w:r>
      <w:r>
        <w:rPr>
          <w:b/>
          <w:sz w:val="32"/>
          <w:szCs w:val="32"/>
        </w:rPr>
        <w:t xml:space="preserve">those you love, </w:t>
      </w:r>
      <w:r w:rsidR="00803FFF">
        <w:rPr>
          <w:b/>
          <w:sz w:val="32"/>
          <w:szCs w:val="32"/>
        </w:rPr>
        <w:br/>
      </w:r>
      <w:r>
        <w:rPr>
          <w:b/>
          <w:sz w:val="32"/>
          <w:szCs w:val="32"/>
        </w:rPr>
        <w:t>today and in the week ahead</w:t>
      </w:r>
      <w:r>
        <w:rPr>
          <w:bCs/>
          <w:sz w:val="32"/>
          <w:szCs w:val="32"/>
        </w:rPr>
        <w:t xml:space="preserve">. </w:t>
      </w:r>
      <w:r>
        <w:rPr>
          <w:b/>
          <w:sz w:val="32"/>
          <w:szCs w:val="32"/>
        </w:rPr>
        <w:t>Amen.</w:t>
      </w:r>
      <w:r>
        <w:rPr>
          <w:bCs/>
          <w:sz w:val="32"/>
          <w:szCs w:val="32"/>
        </w:rPr>
        <w:t xml:space="preserve"> </w:t>
      </w:r>
    </w:p>
    <w:p w14:paraId="0A6E5E36" w14:textId="3A1B1555" w:rsidR="00864FA7" w:rsidRDefault="00864FA7" w:rsidP="00803FFF">
      <w:pPr>
        <w:spacing w:after="0"/>
        <w:ind w:right="-613"/>
        <w:rPr>
          <w:b/>
          <w:sz w:val="32"/>
          <w:szCs w:val="32"/>
        </w:rPr>
      </w:pPr>
      <w:r>
        <w:rPr>
          <w:b/>
          <w:noProof/>
          <w:sz w:val="32"/>
          <w:szCs w:val="32"/>
        </w:rPr>
        <w:drawing>
          <wp:inline distT="0" distB="0" distL="0" distR="0" wp14:anchorId="02A14C06" wp14:editId="40AE74B1">
            <wp:extent cx="6840220" cy="3077845"/>
            <wp:effectExtent l="0" t="0" r="0" b="6350"/>
            <wp:docPr id="18" name="Picture 18" descr="A picture containing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outdoor, pla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3077845"/>
                    </a:xfrm>
                    <a:prstGeom prst="rect">
                      <a:avLst/>
                    </a:prstGeom>
                  </pic:spPr>
                </pic:pic>
              </a:graphicData>
            </a:graphic>
          </wp:inline>
        </w:drawing>
      </w:r>
    </w:p>
    <w:p w14:paraId="3C0E267C" w14:textId="272DA424" w:rsidR="00803FFF" w:rsidRPr="00B5140C" w:rsidRDefault="00803FFF" w:rsidP="00626370">
      <w:pPr>
        <w:ind w:right="-613"/>
        <w:rPr>
          <w:b/>
          <w:sz w:val="24"/>
          <w:szCs w:val="24"/>
        </w:rPr>
      </w:pPr>
      <w:r w:rsidRPr="00B5140C">
        <w:rPr>
          <w:b/>
          <w:sz w:val="24"/>
          <w:szCs w:val="24"/>
        </w:rPr>
        <w:t>Snowdrops of Hope</w:t>
      </w:r>
      <w:r w:rsidR="00B5140C" w:rsidRPr="00B5140C">
        <w:rPr>
          <w:b/>
          <w:sz w:val="24"/>
          <w:szCs w:val="24"/>
        </w:rPr>
        <w:t>, © Dan Balsdon 2021</w:t>
      </w:r>
    </w:p>
    <w:p w14:paraId="1DE6785A" w14:textId="1FFADC48" w:rsidR="00780235" w:rsidRPr="00A12EEB" w:rsidRDefault="00780235" w:rsidP="00780235">
      <w:pPr>
        <w:pStyle w:val="Heading4"/>
        <w:pBdr>
          <w:bottom w:val="none" w:sz="0" w:space="0" w:color="auto"/>
        </w:pBdr>
        <w:rPr>
          <w:sz w:val="32"/>
          <w:szCs w:val="32"/>
        </w:rPr>
      </w:pPr>
      <w:r w:rsidRPr="00A12EEB">
        <w:rPr>
          <w:sz w:val="32"/>
          <w:szCs w:val="32"/>
        </w:rPr>
        <w:t>Acknowledgements</w:t>
      </w:r>
    </w:p>
    <w:p w14:paraId="2DA3CED7" w14:textId="6080B4BF" w:rsidR="00780235" w:rsidRPr="00A12EEB" w:rsidRDefault="00780235" w:rsidP="00780235">
      <w:pPr>
        <w:pBdr>
          <w:top w:val="single" w:sz="4" w:space="0" w:color="auto"/>
        </w:pBdr>
        <w:spacing w:after="0" w:line="240" w:lineRule="auto"/>
        <w:rPr>
          <w:rFonts w:cstheme="minorHAnsi"/>
          <w:bCs/>
          <w:sz w:val="24"/>
          <w:szCs w:val="24"/>
        </w:rPr>
      </w:pPr>
      <w:r w:rsidRPr="00A12EEB">
        <w:rPr>
          <w:rFonts w:cstheme="minorHAnsi"/>
          <w:sz w:val="24"/>
          <w:szCs w:val="24"/>
        </w:rPr>
        <w:t>Song words reproduced under CCLI</w:t>
      </w:r>
      <w:r w:rsidR="00E12D3B" w:rsidRPr="00A12EEB">
        <w:rPr>
          <w:rFonts w:cstheme="minorHAnsi"/>
          <w:sz w:val="24"/>
          <w:szCs w:val="24"/>
        </w:rPr>
        <w:t xml:space="preserve"> Licence</w:t>
      </w:r>
      <w:r w:rsidRPr="00A12EEB">
        <w:rPr>
          <w:rFonts w:cstheme="minorHAnsi"/>
          <w:sz w:val="24"/>
          <w:szCs w:val="24"/>
        </w:rPr>
        <w:t xml:space="preserve">| </w:t>
      </w:r>
      <w:r w:rsidR="00886277">
        <w:rPr>
          <w:rFonts w:cstheme="minorHAnsi"/>
          <w:sz w:val="24"/>
          <w:szCs w:val="24"/>
        </w:rPr>
        <w:t xml:space="preserve">original </w:t>
      </w:r>
      <w:r w:rsidR="00CA4F06">
        <w:rPr>
          <w:rFonts w:cstheme="minorHAnsi"/>
          <w:sz w:val="24"/>
          <w:szCs w:val="24"/>
        </w:rPr>
        <w:t xml:space="preserve">material, </w:t>
      </w:r>
      <w:r w:rsidRPr="00A12EEB">
        <w:rPr>
          <w:rFonts w:cstheme="minorHAnsi"/>
          <w:bCs/>
          <w:sz w:val="24"/>
          <w:szCs w:val="24"/>
        </w:rPr>
        <w:t>formatting + editing by Rev Dan Balsdon</w:t>
      </w:r>
    </w:p>
    <w:p w14:paraId="0042E627" w14:textId="77777777" w:rsidR="00780235" w:rsidRPr="00A12EEB" w:rsidRDefault="00780235" w:rsidP="00780235">
      <w:pPr>
        <w:pBdr>
          <w:top w:val="single" w:sz="4" w:space="0" w:color="auto"/>
        </w:pBdr>
        <w:spacing w:after="0" w:line="240" w:lineRule="auto"/>
        <w:rPr>
          <w:rStyle w:val="Hyperlink"/>
          <w:rFonts w:cstheme="minorHAnsi"/>
          <w:bCs/>
          <w:sz w:val="24"/>
          <w:szCs w:val="24"/>
        </w:rPr>
      </w:pPr>
      <w:r w:rsidRPr="00A12EEB">
        <w:rPr>
          <w:rFonts w:cstheme="minorHAnsi"/>
          <w:bCs/>
          <w:sz w:val="24"/>
          <w:szCs w:val="24"/>
        </w:rPr>
        <w:t xml:space="preserve">Bible texts from NRSV unless otherwise stated, </w:t>
      </w:r>
      <w:hyperlink r:id="rId20" w:history="1">
        <w:r w:rsidRPr="00A12EEB">
          <w:rPr>
            <w:rStyle w:val="Hyperlink"/>
            <w:rFonts w:cstheme="minorHAnsi"/>
            <w:bCs/>
            <w:sz w:val="24"/>
            <w:szCs w:val="24"/>
          </w:rPr>
          <w:t>www.biblegateway.com</w:t>
        </w:r>
      </w:hyperlink>
    </w:p>
    <w:p w14:paraId="31F7C690" w14:textId="7F293987" w:rsidR="00225C83" w:rsidRPr="00A12EEB" w:rsidRDefault="00780235" w:rsidP="006852C8">
      <w:pPr>
        <w:pBdr>
          <w:top w:val="single" w:sz="4" w:space="0" w:color="auto"/>
        </w:pBdr>
        <w:spacing w:after="0" w:line="240" w:lineRule="auto"/>
        <w:rPr>
          <w:rFonts w:cstheme="minorHAnsi"/>
          <w:sz w:val="24"/>
          <w:szCs w:val="24"/>
        </w:rPr>
      </w:pPr>
      <w:r w:rsidRPr="00A12EEB">
        <w:rPr>
          <w:rFonts w:cstheme="minorHAnsi"/>
          <w:sz w:val="24"/>
          <w:szCs w:val="24"/>
        </w:rPr>
        <w:t>Image reproduced under Creative Commons Licence unless otherwise stated</w:t>
      </w:r>
    </w:p>
    <w:sectPr w:rsidR="00225C83" w:rsidRPr="00A12EEB" w:rsidSect="000A7740">
      <w:type w:val="continuous"/>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53BB5" w14:textId="77777777" w:rsidR="00C5428E" w:rsidRDefault="00C5428E" w:rsidP="005D45C2">
      <w:pPr>
        <w:spacing w:after="0" w:line="240" w:lineRule="auto"/>
      </w:pPr>
      <w:r>
        <w:separator/>
      </w:r>
    </w:p>
  </w:endnote>
  <w:endnote w:type="continuationSeparator" w:id="0">
    <w:p w14:paraId="5D9EA000" w14:textId="77777777" w:rsidR="00C5428E" w:rsidRDefault="00C5428E" w:rsidP="005D4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UniversCA-Regular">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31718" w14:textId="3073E05D" w:rsidR="001322EB" w:rsidRPr="001322EB" w:rsidRDefault="001322EB" w:rsidP="001322EB">
    <w:pPr>
      <w:pStyle w:val="Footer"/>
      <w:pBdr>
        <w:top w:val="single" w:sz="4" w:space="1" w:color="auto"/>
      </w:pBdr>
      <w:tabs>
        <w:tab w:val="left" w:pos="8220"/>
        <w:tab w:val="right" w:pos="10772"/>
      </w:tabs>
      <w:rPr>
        <w:rFonts w:cstheme="minorHAnsi"/>
        <w:b/>
        <w:bCs/>
        <w:color w:val="404040" w:themeColor="text1" w:themeTint="BF"/>
        <w:sz w:val="24"/>
        <w:szCs w:val="24"/>
      </w:rPr>
    </w:pPr>
    <w:r w:rsidRPr="006665C4">
      <w:rPr>
        <w:rFonts w:eastAsiaTheme="majorEastAsia" w:cstheme="minorHAnsi"/>
        <w:b/>
        <w:bCs/>
        <w:color w:val="404040" w:themeColor="text1" w:themeTint="BF"/>
        <w:sz w:val="24"/>
        <w:szCs w:val="24"/>
      </w:rPr>
      <w:t xml:space="preserve">Worshipping Together | </w:t>
    </w:r>
    <w:r>
      <w:rPr>
        <w:rFonts w:eastAsiaTheme="majorEastAsia" w:cstheme="minorHAnsi"/>
        <w:b/>
        <w:bCs/>
        <w:color w:val="404040" w:themeColor="text1" w:themeTint="BF"/>
        <w:sz w:val="24"/>
        <w:szCs w:val="24"/>
      </w:rPr>
      <w:t>January 2021 – A Methodist Way of Life</w:t>
    </w:r>
    <w:r w:rsidRPr="006665C4">
      <w:rPr>
        <w:rFonts w:eastAsiaTheme="majorEastAsia" w:cstheme="minorHAnsi"/>
        <w:b/>
        <w:bCs/>
        <w:color w:val="404040" w:themeColor="text1" w:themeTint="BF"/>
        <w:sz w:val="24"/>
        <w:szCs w:val="24"/>
      </w:rPr>
      <w:tab/>
    </w:r>
    <w:r w:rsidRPr="006665C4">
      <w:rPr>
        <w:rFonts w:eastAsiaTheme="majorEastAsia" w:cstheme="minorHAnsi"/>
        <w:b/>
        <w:bCs/>
        <w:color w:val="404040" w:themeColor="text1" w:themeTint="BF"/>
        <w:sz w:val="24"/>
        <w:szCs w:val="24"/>
      </w:rPr>
      <w:tab/>
    </w:r>
    <w:r w:rsidRPr="006665C4">
      <w:rPr>
        <w:rFonts w:eastAsiaTheme="majorEastAsia" w:cstheme="minorHAnsi"/>
        <w:b/>
        <w:bCs/>
        <w:color w:val="404040" w:themeColor="text1" w:themeTint="BF"/>
        <w:sz w:val="24"/>
        <w:szCs w:val="24"/>
      </w:rPr>
      <w:tab/>
      <w:t xml:space="preserve">pg. </w:t>
    </w:r>
    <w:r w:rsidRPr="006665C4">
      <w:rPr>
        <w:rFonts w:eastAsiaTheme="minorEastAsia" w:cstheme="minorHAnsi"/>
        <w:b/>
        <w:bCs/>
        <w:color w:val="404040" w:themeColor="text1" w:themeTint="BF"/>
        <w:sz w:val="24"/>
        <w:szCs w:val="24"/>
      </w:rPr>
      <w:fldChar w:fldCharType="begin"/>
    </w:r>
    <w:r w:rsidRPr="006665C4">
      <w:rPr>
        <w:rFonts w:cstheme="minorHAnsi"/>
        <w:b/>
        <w:bCs/>
        <w:color w:val="404040" w:themeColor="text1" w:themeTint="BF"/>
        <w:sz w:val="24"/>
        <w:szCs w:val="24"/>
      </w:rPr>
      <w:instrText xml:space="preserve"> PAGE    \* MERGEFORMAT </w:instrText>
    </w:r>
    <w:r w:rsidRPr="006665C4">
      <w:rPr>
        <w:rFonts w:eastAsiaTheme="minorEastAsia" w:cstheme="minorHAnsi"/>
        <w:b/>
        <w:bCs/>
        <w:color w:val="404040" w:themeColor="text1" w:themeTint="BF"/>
        <w:sz w:val="24"/>
        <w:szCs w:val="24"/>
      </w:rPr>
      <w:fldChar w:fldCharType="separate"/>
    </w:r>
    <w:r>
      <w:rPr>
        <w:rFonts w:eastAsiaTheme="minorEastAsia" w:cstheme="minorHAnsi"/>
        <w:b/>
        <w:bCs/>
        <w:color w:val="404040" w:themeColor="text1" w:themeTint="BF"/>
        <w:sz w:val="24"/>
        <w:szCs w:val="24"/>
      </w:rPr>
      <w:t>5</w:t>
    </w:r>
    <w:r w:rsidRPr="006665C4">
      <w:rPr>
        <w:rFonts w:eastAsiaTheme="majorEastAsia" w:cstheme="minorHAnsi"/>
        <w:b/>
        <w:bCs/>
        <w:noProof/>
        <w:color w:val="404040" w:themeColor="text1" w:themeTint="B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D3E4F" w14:textId="1F1C2C5A" w:rsidR="00031E92" w:rsidRPr="00031E92" w:rsidRDefault="00031E92" w:rsidP="001D4A29">
    <w:pPr>
      <w:pStyle w:val="Footer"/>
      <w:pBdr>
        <w:bottom w:val="single" w:sz="6" w:space="1" w:color="auto"/>
      </w:pBdr>
      <w:tabs>
        <w:tab w:val="left" w:pos="8220"/>
        <w:tab w:val="right" w:pos="10772"/>
      </w:tabs>
      <w:rPr>
        <w:rFonts w:eastAsiaTheme="majorEastAsia" w:cstheme="minorHAnsi"/>
        <w:b/>
        <w:bCs/>
        <w:color w:val="404040" w:themeColor="text1" w:themeTint="BF"/>
        <w:sz w:val="2"/>
        <w:szCs w:val="2"/>
      </w:rPr>
    </w:pPr>
  </w:p>
  <w:p w14:paraId="09211543" w14:textId="482755A4" w:rsidR="004769AB" w:rsidRPr="006665C4" w:rsidRDefault="00031E92" w:rsidP="001D4A29">
    <w:pPr>
      <w:pStyle w:val="Footer"/>
      <w:tabs>
        <w:tab w:val="left" w:pos="8220"/>
        <w:tab w:val="right" w:pos="10772"/>
      </w:tabs>
      <w:rPr>
        <w:rFonts w:cstheme="minorHAnsi"/>
        <w:b/>
        <w:bCs/>
        <w:color w:val="404040" w:themeColor="text1" w:themeTint="BF"/>
        <w:sz w:val="24"/>
        <w:szCs w:val="24"/>
      </w:rPr>
    </w:pPr>
    <w:r w:rsidRPr="006665C4">
      <w:rPr>
        <w:rFonts w:eastAsiaTheme="majorEastAsia" w:cstheme="minorHAnsi"/>
        <w:b/>
        <w:bCs/>
        <w:color w:val="404040" w:themeColor="text1" w:themeTint="BF"/>
        <w:sz w:val="24"/>
        <w:szCs w:val="24"/>
      </w:rPr>
      <w:t xml:space="preserve">Worshipping Together | </w:t>
    </w:r>
    <w:r>
      <w:rPr>
        <w:rFonts w:eastAsiaTheme="majorEastAsia" w:cstheme="minorHAnsi"/>
        <w:b/>
        <w:bCs/>
        <w:color w:val="404040" w:themeColor="text1" w:themeTint="BF"/>
        <w:sz w:val="24"/>
        <w:szCs w:val="24"/>
      </w:rPr>
      <w:t>February 2021</w:t>
    </w:r>
    <w:r>
      <w:rPr>
        <w:rFonts w:eastAsiaTheme="majorEastAsia" w:cstheme="minorHAnsi"/>
        <w:b/>
        <w:bCs/>
        <w:color w:val="404040" w:themeColor="text1" w:themeTint="BF"/>
        <w:sz w:val="24"/>
        <w:szCs w:val="24"/>
      </w:rPr>
      <w:tab/>
    </w:r>
    <w:r w:rsidRPr="006665C4">
      <w:rPr>
        <w:rFonts w:eastAsiaTheme="majorEastAsia" w:cstheme="minorHAnsi"/>
        <w:b/>
        <w:bCs/>
        <w:color w:val="404040" w:themeColor="text1" w:themeTint="BF"/>
        <w:sz w:val="24"/>
        <w:szCs w:val="24"/>
      </w:rPr>
      <w:tab/>
    </w:r>
    <w:r w:rsidRPr="006665C4">
      <w:rPr>
        <w:rFonts w:eastAsiaTheme="majorEastAsia" w:cstheme="minorHAnsi"/>
        <w:b/>
        <w:bCs/>
        <w:color w:val="404040" w:themeColor="text1" w:themeTint="BF"/>
        <w:sz w:val="24"/>
        <w:szCs w:val="24"/>
      </w:rPr>
      <w:tab/>
    </w:r>
    <w:r w:rsidRPr="006665C4">
      <w:rPr>
        <w:rFonts w:eastAsiaTheme="majorEastAsia" w:cstheme="minorHAnsi"/>
        <w:b/>
        <w:bCs/>
        <w:color w:val="404040" w:themeColor="text1" w:themeTint="BF"/>
        <w:sz w:val="24"/>
        <w:szCs w:val="24"/>
      </w:rPr>
      <w:tab/>
      <w:t xml:space="preserve">pg. </w:t>
    </w:r>
    <w:r w:rsidRPr="006665C4">
      <w:rPr>
        <w:rFonts w:eastAsiaTheme="minorEastAsia" w:cstheme="minorHAnsi"/>
        <w:b/>
        <w:bCs/>
        <w:color w:val="404040" w:themeColor="text1" w:themeTint="BF"/>
        <w:sz w:val="24"/>
        <w:szCs w:val="24"/>
      </w:rPr>
      <w:fldChar w:fldCharType="begin"/>
    </w:r>
    <w:r w:rsidRPr="006665C4">
      <w:rPr>
        <w:rFonts w:cstheme="minorHAnsi"/>
        <w:b/>
        <w:bCs/>
        <w:color w:val="404040" w:themeColor="text1" w:themeTint="BF"/>
        <w:sz w:val="24"/>
        <w:szCs w:val="24"/>
      </w:rPr>
      <w:instrText xml:space="preserve"> PAGE    \* MERGEFORMAT </w:instrText>
    </w:r>
    <w:r w:rsidRPr="006665C4">
      <w:rPr>
        <w:rFonts w:eastAsiaTheme="minorEastAsia" w:cstheme="minorHAnsi"/>
        <w:b/>
        <w:bCs/>
        <w:color w:val="404040" w:themeColor="text1" w:themeTint="BF"/>
        <w:sz w:val="24"/>
        <w:szCs w:val="24"/>
      </w:rPr>
      <w:fldChar w:fldCharType="separate"/>
    </w:r>
    <w:r>
      <w:rPr>
        <w:rFonts w:eastAsiaTheme="minorEastAsia" w:cstheme="minorHAnsi"/>
        <w:b/>
        <w:bCs/>
        <w:color w:val="404040" w:themeColor="text1" w:themeTint="BF"/>
        <w:sz w:val="24"/>
        <w:szCs w:val="24"/>
      </w:rPr>
      <w:t>2</w:t>
    </w:r>
    <w:r w:rsidRPr="006665C4">
      <w:rPr>
        <w:rFonts w:eastAsiaTheme="majorEastAsia" w:cstheme="minorHAnsi"/>
        <w:b/>
        <w:bCs/>
        <w:noProof/>
        <w:color w:val="404040" w:themeColor="text1" w:themeTint="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68585" w14:textId="77777777" w:rsidR="00C5428E" w:rsidRDefault="00C5428E" w:rsidP="005D45C2">
      <w:pPr>
        <w:spacing w:after="0" w:line="240" w:lineRule="auto"/>
      </w:pPr>
      <w:r>
        <w:separator/>
      </w:r>
    </w:p>
  </w:footnote>
  <w:footnote w:type="continuationSeparator" w:id="0">
    <w:p w14:paraId="395AE0F4" w14:textId="77777777" w:rsidR="00C5428E" w:rsidRDefault="00C5428E" w:rsidP="005D45C2">
      <w:pPr>
        <w:spacing w:after="0" w:line="240" w:lineRule="auto"/>
      </w:pPr>
      <w:r>
        <w:continuationSeparator/>
      </w:r>
    </w:p>
  </w:footnote>
  <w:footnote w:id="1">
    <w:p w14:paraId="0E14CA53" w14:textId="53835005" w:rsidR="002D778F" w:rsidRDefault="002D778F">
      <w:pPr>
        <w:pStyle w:val="FootnoteText"/>
      </w:pPr>
      <w:r>
        <w:rPr>
          <w:rStyle w:val="FootnoteReference"/>
        </w:rPr>
        <w:footnoteRef/>
      </w:r>
      <w:r>
        <w:t xml:space="preserve"> Worship for Sunday 7</w:t>
      </w:r>
      <w:r w:rsidRPr="002D778F">
        <w:rPr>
          <w:vertAlign w:val="superscript"/>
        </w:rPr>
        <w:t>th</w:t>
      </w:r>
      <w:r>
        <w:t xml:space="preserve"> February prepared by Lynne James.</w:t>
      </w:r>
    </w:p>
  </w:footnote>
  <w:footnote w:id="2">
    <w:p w14:paraId="517381BA" w14:textId="23F1CF87" w:rsidR="00DB18FD" w:rsidRDefault="00DB18FD">
      <w:pPr>
        <w:pStyle w:val="FootnoteText"/>
      </w:pPr>
      <w:r>
        <w:rPr>
          <w:rStyle w:val="FootnoteReference"/>
        </w:rPr>
        <w:footnoteRef/>
      </w:r>
      <w:r>
        <w:t xml:space="preserve"> I watch the Sunrise, by John Glynn © Kevin Mayhew, StF469</w:t>
      </w:r>
    </w:p>
  </w:footnote>
  <w:footnote w:id="3">
    <w:p w14:paraId="1E0AD5F1" w14:textId="5B99B313" w:rsidR="00B57C6F" w:rsidRDefault="00B57C6F">
      <w:pPr>
        <w:pStyle w:val="FootnoteText"/>
      </w:pPr>
      <w:r>
        <w:rPr>
          <w:rStyle w:val="FootnoteReference"/>
        </w:rPr>
        <w:footnoteRef/>
      </w:r>
      <w:r>
        <w:t xml:space="preserve"> </w:t>
      </w:r>
      <w:r w:rsidR="009F2D3A">
        <w:t>Will you come and follow me, by John Bell &amp; Graham Maule, StF673</w:t>
      </w:r>
    </w:p>
  </w:footnote>
  <w:footnote w:id="4">
    <w:p w14:paraId="3B5A7CD1" w14:textId="1050BBD9" w:rsidR="00323531" w:rsidRDefault="00323531">
      <w:pPr>
        <w:pStyle w:val="FootnoteText"/>
      </w:pPr>
      <w:r>
        <w:rPr>
          <w:rStyle w:val="FootnoteReference"/>
        </w:rPr>
        <w:footnoteRef/>
      </w:r>
      <w:r>
        <w:t xml:space="preserve"> Worship for 14</w:t>
      </w:r>
      <w:r w:rsidRPr="00323531">
        <w:rPr>
          <w:vertAlign w:val="superscript"/>
        </w:rPr>
        <w:t>th</w:t>
      </w:r>
      <w:r>
        <w:t xml:space="preserve"> February prepared by Hazel </w:t>
      </w:r>
      <w:proofErr w:type="gramStart"/>
      <w:r>
        <w:t>Denman</w:t>
      </w:r>
      <w:proofErr w:type="gramEnd"/>
    </w:p>
  </w:footnote>
  <w:footnote w:id="5">
    <w:p w14:paraId="1DC63BFB" w14:textId="534B27C8" w:rsidR="00E71F98" w:rsidRDefault="00E71F98">
      <w:pPr>
        <w:pStyle w:val="FootnoteText"/>
      </w:pPr>
      <w:r>
        <w:rPr>
          <w:rStyle w:val="FootnoteReference"/>
        </w:rPr>
        <w:footnoteRef/>
      </w:r>
      <w:r>
        <w:t xml:space="preserve"> Prayer from the Methodist Prayer Handbook </w:t>
      </w:r>
      <w:r w:rsidR="00C95BD8">
        <w:t xml:space="preserve">2020-1, p53, by a year 4 pupil at The Vine Inter-Church </w:t>
      </w:r>
      <w:proofErr w:type="gramStart"/>
      <w:r w:rsidR="00C95BD8">
        <w:t>primary</w:t>
      </w:r>
      <w:proofErr w:type="gramEnd"/>
      <w:r w:rsidR="00C95BD8">
        <w:t xml:space="preserve"> School, Cambourne</w:t>
      </w:r>
    </w:p>
  </w:footnote>
  <w:footnote w:id="6">
    <w:p w14:paraId="0583D465" w14:textId="159DA045" w:rsidR="0048600D" w:rsidRDefault="0048600D">
      <w:pPr>
        <w:pStyle w:val="FootnoteText"/>
      </w:pPr>
      <w:r>
        <w:rPr>
          <w:rStyle w:val="FootnoteReference"/>
        </w:rPr>
        <w:footnoteRef/>
      </w:r>
      <w:r>
        <w:t xml:space="preserve"> When the bonds of love are breaking by Herman G. </w:t>
      </w:r>
      <w:proofErr w:type="spellStart"/>
      <w:r>
        <w:t>Stuempfle</w:t>
      </w:r>
      <w:proofErr w:type="spellEnd"/>
      <w:r>
        <w:t xml:space="preserve">, StF656, v1 &amp; </w:t>
      </w:r>
      <w:proofErr w:type="gramStart"/>
      <w:r>
        <w:t>2</w:t>
      </w:r>
      <w:proofErr w:type="gramEnd"/>
    </w:p>
  </w:footnote>
  <w:footnote w:id="7">
    <w:p w14:paraId="47E0FAB7" w14:textId="73122D86" w:rsidR="00373313" w:rsidRDefault="00373313">
      <w:pPr>
        <w:pStyle w:val="FootnoteText"/>
      </w:pPr>
      <w:r>
        <w:rPr>
          <w:rStyle w:val="FootnoteReference"/>
        </w:rPr>
        <w:footnoteRef/>
      </w:r>
      <w:r>
        <w:t xml:space="preserve"> </w:t>
      </w:r>
      <w:r w:rsidR="00FA381B">
        <w:t>Test from New International Version 2011.</w:t>
      </w:r>
    </w:p>
  </w:footnote>
  <w:footnote w:id="8">
    <w:p w14:paraId="7FF66643" w14:textId="7C505439" w:rsidR="00E93718" w:rsidRDefault="00E93718">
      <w:pPr>
        <w:pStyle w:val="FootnoteText"/>
      </w:pPr>
      <w:r>
        <w:rPr>
          <w:rStyle w:val="FootnoteReference"/>
        </w:rPr>
        <w:footnoteRef/>
      </w:r>
      <w:r>
        <w:t xml:space="preserve"> </w:t>
      </w:r>
      <w:r w:rsidR="00DA41C2">
        <w:t xml:space="preserve">When the bonds of love are breaking by Herman G. </w:t>
      </w:r>
      <w:proofErr w:type="spellStart"/>
      <w:r w:rsidR="00DA41C2">
        <w:t>Stuempfle</w:t>
      </w:r>
      <w:proofErr w:type="spellEnd"/>
      <w:r w:rsidR="00DA41C2">
        <w:t xml:space="preserve">, StF656, v1 &amp; </w:t>
      </w:r>
      <w:proofErr w:type="gramStart"/>
      <w:r w:rsidR="00DA41C2">
        <w:t>2</w:t>
      </w:r>
      <w:proofErr w:type="gramEnd"/>
    </w:p>
  </w:footnote>
  <w:footnote w:id="9">
    <w:p w14:paraId="4A6CDB57" w14:textId="0CC398A0" w:rsidR="00C2153D" w:rsidRDefault="00C2153D">
      <w:pPr>
        <w:pStyle w:val="FootnoteText"/>
      </w:pPr>
      <w:r>
        <w:rPr>
          <w:rStyle w:val="FootnoteReference"/>
        </w:rPr>
        <w:footnoteRef/>
      </w:r>
      <w:r>
        <w:t xml:space="preserve"> Worship for 21</w:t>
      </w:r>
      <w:r w:rsidRPr="00C2153D">
        <w:rPr>
          <w:vertAlign w:val="superscript"/>
        </w:rPr>
        <w:t>st</w:t>
      </w:r>
      <w:r>
        <w:t xml:space="preserve"> February prepared </w:t>
      </w:r>
      <w:r w:rsidR="000F5FB4">
        <w:t xml:space="preserve">by Shelagh </w:t>
      </w:r>
      <w:proofErr w:type="gramStart"/>
      <w:r w:rsidR="000F5FB4">
        <w:t>Morgan</w:t>
      </w:r>
      <w:proofErr w:type="gramEnd"/>
    </w:p>
  </w:footnote>
  <w:footnote w:id="10">
    <w:p w14:paraId="7EFBF223" w14:textId="45772D6C" w:rsidR="0028183A" w:rsidRDefault="0028183A">
      <w:pPr>
        <w:pStyle w:val="FootnoteText"/>
      </w:pPr>
      <w:r>
        <w:rPr>
          <w:rStyle w:val="FootnoteReference"/>
        </w:rPr>
        <w:footnoteRef/>
      </w:r>
      <w:r>
        <w:t xml:space="preserve"> </w:t>
      </w:r>
      <w:r w:rsidR="00035E9B">
        <w:t xml:space="preserve">Lead us Heavenly Father, Lead us by James </w:t>
      </w:r>
      <w:proofErr w:type="spellStart"/>
      <w:r w:rsidR="00035E9B">
        <w:t>Edmeston</w:t>
      </w:r>
      <w:proofErr w:type="spellEnd"/>
      <w:r w:rsidR="00035E9B">
        <w:t>, StF238</w:t>
      </w:r>
    </w:p>
  </w:footnote>
  <w:footnote w:id="11">
    <w:p w14:paraId="21B41728" w14:textId="1162AF3B" w:rsidR="00842552" w:rsidRDefault="00842552">
      <w:pPr>
        <w:pStyle w:val="FootnoteText"/>
      </w:pPr>
      <w:r>
        <w:rPr>
          <w:rStyle w:val="FootnoteReference"/>
        </w:rPr>
        <w:footnoteRef/>
      </w:r>
      <w:r>
        <w:t xml:space="preserve"> O Christ the Healer</w:t>
      </w:r>
      <w:r w:rsidR="0053762C">
        <w:t xml:space="preserve"> by Fred Pratt Green, StF653</w:t>
      </w:r>
    </w:p>
  </w:footnote>
  <w:footnote w:id="12">
    <w:p w14:paraId="2987F8EE" w14:textId="117CD256" w:rsidR="002E08D7" w:rsidRDefault="002E08D7">
      <w:pPr>
        <w:pStyle w:val="FootnoteText"/>
      </w:pPr>
      <w:r>
        <w:rPr>
          <w:rStyle w:val="FootnoteReference"/>
        </w:rPr>
        <w:footnoteRef/>
      </w:r>
      <w:r>
        <w:t xml:space="preserve"> </w:t>
      </w:r>
      <w:r w:rsidR="001760FC">
        <w:t>Worship for 28</w:t>
      </w:r>
      <w:r w:rsidR="001760FC" w:rsidRPr="001760FC">
        <w:rPr>
          <w:vertAlign w:val="superscript"/>
        </w:rPr>
        <w:t>th</w:t>
      </w:r>
      <w:r w:rsidR="001760FC">
        <w:t xml:space="preserve"> Feb prepared by Malcolm </w:t>
      </w:r>
      <w:proofErr w:type="gramStart"/>
      <w:r w:rsidR="001760FC">
        <w:t>Lindo</w:t>
      </w:r>
      <w:proofErr w:type="gramEnd"/>
      <w:r w:rsidR="001760FC">
        <w:t xml:space="preserve"> </w:t>
      </w:r>
    </w:p>
  </w:footnote>
  <w:footnote w:id="13">
    <w:p w14:paraId="392A4DCA" w14:textId="3D23734E" w:rsidR="008B58A3" w:rsidRDefault="008B58A3">
      <w:pPr>
        <w:pStyle w:val="FootnoteText"/>
      </w:pPr>
      <w:r>
        <w:rPr>
          <w:rStyle w:val="FootnoteReference"/>
        </w:rPr>
        <w:footnoteRef/>
      </w:r>
      <w:r>
        <w:t xml:space="preserve"> As we gather by </w:t>
      </w:r>
      <w:r w:rsidR="00385599">
        <w:t>Graham Kendrick, © 2004 Make Way Music, StF570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22C9"/>
    <w:multiLevelType w:val="hybridMultilevel"/>
    <w:tmpl w:val="222EC636"/>
    <w:lvl w:ilvl="0" w:tplc="B13E249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0E073A"/>
    <w:multiLevelType w:val="hybridMultilevel"/>
    <w:tmpl w:val="47783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C209F"/>
    <w:multiLevelType w:val="hybridMultilevel"/>
    <w:tmpl w:val="5CCC611C"/>
    <w:lvl w:ilvl="0" w:tplc="B5BA1224">
      <w:start w:val="1"/>
      <w:numFmt w:val="decimal"/>
      <w:lvlText w:val="%1)"/>
      <w:lvlJc w:val="left"/>
      <w:pPr>
        <w:ind w:left="480" w:hanging="360"/>
      </w:pPr>
      <w:rPr>
        <w:rFonts w:hint="default"/>
        <w:sz w:val="18"/>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3" w15:restartNumberingAfterBreak="0">
    <w:nsid w:val="05437872"/>
    <w:multiLevelType w:val="hybridMultilevel"/>
    <w:tmpl w:val="288E2552"/>
    <w:lvl w:ilvl="0" w:tplc="4D123E2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105F50"/>
    <w:multiLevelType w:val="hybridMultilevel"/>
    <w:tmpl w:val="9C224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4A0833"/>
    <w:multiLevelType w:val="hybridMultilevel"/>
    <w:tmpl w:val="6F64E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F1493D"/>
    <w:multiLevelType w:val="hybridMultilevel"/>
    <w:tmpl w:val="12AE0C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154DCF"/>
    <w:multiLevelType w:val="hybridMultilevel"/>
    <w:tmpl w:val="76B8E40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CB24B8"/>
    <w:multiLevelType w:val="hybridMultilevel"/>
    <w:tmpl w:val="F6BC194A"/>
    <w:lvl w:ilvl="0" w:tplc="6A8AA8BE">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5A3976"/>
    <w:multiLevelType w:val="hybridMultilevel"/>
    <w:tmpl w:val="AE7C70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F3E66FE"/>
    <w:multiLevelType w:val="hybridMultilevel"/>
    <w:tmpl w:val="BBEE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712637"/>
    <w:multiLevelType w:val="hybridMultilevel"/>
    <w:tmpl w:val="48B015F6"/>
    <w:lvl w:ilvl="0" w:tplc="B7C0C28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033DC6"/>
    <w:multiLevelType w:val="hybridMultilevel"/>
    <w:tmpl w:val="3E5EF8EA"/>
    <w:lvl w:ilvl="0" w:tplc="6A8AA8BE">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FB6757"/>
    <w:multiLevelType w:val="hybridMultilevel"/>
    <w:tmpl w:val="774C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7C5A77"/>
    <w:multiLevelType w:val="multilevel"/>
    <w:tmpl w:val="AFB4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A27412"/>
    <w:multiLevelType w:val="hybridMultilevel"/>
    <w:tmpl w:val="5FB06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C724DB"/>
    <w:multiLevelType w:val="hybridMultilevel"/>
    <w:tmpl w:val="5AD879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8472D33"/>
    <w:multiLevelType w:val="hybridMultilevel"/>
    <w:tmpl w:val="56320FDA"/>
    <w:lvl w:ilvl="0" w:tplc="C0C24A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18D7B5A"/>
    <w:multiLevelType w:val="hybridMultilevel"/>
    <w:tmpl w:val="970E7E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B146C9"/>
    <w:multiLevelType w:val="hybridMultilevel"/>
    <w:tmpl w:val="F8E86F5A"/>
    <w:lvl w:ilvl="0" w:tplc="2A685666">
      <w:start w:val="5"/>
      <w:numFmt w:val="decimal"/>
      <w:lvlText w:val="%1."/>
      <w:lvlJc w:val="left"/>
      <w:pPr>
        <w:ind w:left="644" w:hanging="360"/>
      </w:pPr>
      <w:rPr>
        <w:b/>
        <w:bCs w:val="0"/>
        <w:i w:val="0"/>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20" w15:restartNumberingAfterBreak="0">
    <w:nsid w:val="7C2749F1"/>
    <w:multiLevelType w:val="hybridMultilevel"/>
    <w:tmpl w:val="E2EAAFB0"/>
    <w:lvl w:ilvl="0" w:tplc="94B42F4C">
      <w:start w:val="1"/>
      <w:numFmt w:val="decimal"/>
      <w:lvlText w:val="%1"/>
      <w:lvlJc w:val="left"/>
      <w:pPr>
        <w:ind w:left="720" w:hanging="510"/>
      </w:pPr>
      <w:rPr>
        <w:rFonts w:hint="default"/>
      </w:r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6"/>
  </w:num>
  <w:num w:numId="10">
    <w:abstractNumId w:val="2"/>
  </w:num>
  <w:num w:numId="11">
    <w:abstractNumId w:val="17"/>
  </w:num>
  <w:num w:numId="12">
    <w:abstractNumId w:val="20"/>
  </w:num>
  <w:num w:numId="13">
    <w:abstractNumId w:val="7"/>
  </w:num>
  <w:num w:numId="14">
    <w:abstractNumId w:val="14"/>
  </w:num>
  <w:num w:numId="15">
    <w:abstractNumId w:val="18"/>
  </w:num>
  <w:num w:numId="16">
    <w:abstractNumId w:val="1"/>
  </w:num>
  <w:num w:numId="17">
    <w:abstractNumId w:val="4"/>
  </w:num>
  <w:num w:numId="18">
    <w:abstractNumId w:val="10"/>
  </w:num>
  <w:num w:numId="19">
    <w:abstractNumId w:val="5"/>
  </w:num>
  <w:num w:numId="20">
    <w:abstractNumId w:val="15"/>
  </w:num>
  <w:num w:numId="21">
    <w:abstractNumId w:val="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6CD"/>
    <w:rsid w:val="000008F8"/>
    <w:rsid w:val="00000F16"/>
    <w:rsid w:val="00001D7A"/>
    <w:rsid w:val="0000240F"/>
    <w:rsid w:val="00006934"/>
    <w:rsid w:val="00006AA5"/>
    <w:rsid w:val="00007ABF"/>
    <w:rsid w:val="00007CA8"/>
    <w:rsid w:val="00010BDF"/>
    <w:rsid w:val="0001160F"/>
    <w:rsid w:val="00011AA1"/>
    <w:rsid w:val="00014346"/>
    <w:rsid w:val="00017FEA"/>
    <w:rsid w:val="00021A99"/>
    <w:rsid w:val="00023304"/>
    <w:rsid w:val="00023DB5"/>
    <w:rsid w:val="00023E34"/>
    <w:rsid w:val="00025319"/>
    <w:rsid w:val="000254CC"/>
    <w:rsid w:val="00025954"/>
    <w:rsid w:val="00026D9A"/>
    <w:rsid w:val="0003050F"/>
    <w:rsid w:val="00031E92"/>
    <w:rsid w:val="000320DF"/>
    <w:rsid w:val="0003215E"/>
    <w:rsid w:val="00035E9B"/>
    <w:rsid w:val="00036005"/>
    <w:rsid w:val="00037548"/>
    <w:rsid w:val="00037A75"/>
    <w:rsid w:val="00037D93"/>
    <w:rsid w:val="000423F3"/>
    <w:rsid w:val="00042ACB"/>
    <w:rsid w:val="00046AB5"/>
    <w:rsid w:val="0004739E"/>
    <w:rsid w:val="00047ECE"/>
    <w:rsid w:val="00052336"/>
    <w:rsid w:val="0005326D"/>
    <w:rsid w:val="00053707"/>
    <w:rsid w:val="00053ECF"/>
    <w:rsid w:val="0005653A"/>
    <w:rsid w:val="0005798D"/>
    <w:rsid w:val="00057C0A"/>
    <w:rsid w:val="00062920"/>
    <w:rsid w:val="00063C07"/>
    <w:rsid w:val="000664D9"/>
    <w:rsid w:val="00066AEB"/>
    <w:rsid w:val="00070E09"/>
    <w:rsid w:val="00071844"/>
    <w:rsid w:val="00071AB5"/>
    <w:rsid w:val="000741AF"/>
    <w:rsid w:val="00074C5D"/>
    <w:rsid w:val="00076288"/>
    <w:rsid w:val="00076BF7"/>
    <w:rsid w:val="00076E54"/>
    <w:rsid w:val="00080AD1"/>
    <w:rsid w:val="00080DFC"/>
    <w:rsid w:val="00082ED6"/>
    <w:rsid w:val="00083351"/>
    <w:rsid w:val="0008432C"/>
    <w:rsid w:val="000860F5"/>
    <w:rsid w:val="00087ADD"/>
    <w:rsid w:val="00090840"/>
    <w:rsid w:val="000916D5"/>
    <w:rsid w:val="00091AF0"/>
    <w:rsid w:val="00091BE2"/>
    <w:rsid w:val="00092C5C"/>
    <w:rsid w:val="00093FBE"/>
    <w:rsid w:val="0009468C"/>
    <w:rsid w:val="00094A8B"/>
    <w:rsid w:val="00094A9A"/>
    <w:rsid w:val="00096ECE"/>
    <w:rsid w:val="000A0D9C"/>
    <w:rsid w:val="000A1BB5"/>
    <w:rsid w:val="000A1DA5"/>
    <w:rsid w:val="000A24F8"/>
    <w:rsid w:val="000A2A10"/>
    <w:rsid w:val="000A3803"/>
    <w:rsid w:val="000A4A45"/>
    <w:rsid w:val="000A51D8"/>
    <w:rsid w:val="000A7740"/>
    <w:rsid w:val="000A7CC0"/>
    <w:rsid w:val="000B05F8"/>
    <w:rsid w:val="000B07DF"/>
    <w:rsid w:val="000B2687"/>
    <w:rsid w:val="000B2E82"/>
    <w:rsid w:val="000B7E6B"/>
    <w:rsid w:val="000C0130"/>
    <w:rsid w:val="000C073C"/>
    <w:rsid w:val="000C1A64"/>
    <w:rsid w:val="000C2DBF"/>
    <w:rsid w:val="000C48DA"/>
    <w:rsid w:val="000C4B26"/>
    <w:rsid w:val="000C5334"/>
    <w:rsid w:val="000C65E9"/>
    <w:rsid w:val="000D00A1"/>
    <w:rsid w:val="000D024A"/>
    <w:rsid w:val="000D1029"/>
    <w:rsid w:val="000D5420"/>
    <w:rsid w:val="000D5451"/>
    <w:rsid w:val="000D661B"/>
    <w:rsid w:val="000D6D6D"/>
    <w:rsid w:val="000D6DAB"/>
    <w:rsid w:val="000D6FF0"/>
    <w:rsid w:val="000D7333"/>
    <w:rsid w:val="000E0BF2"/>
    <w:rsid w:val="000E1947"/>
    <w:rsid w:val="000E4D99"/>
    <w:rsid w:val="000E627B"/>
    <w:rsid w:val="000F0224"/>
    <w:rsid w:val="000F0462"/>
    <w:rsid w:val="000F1F68"/>
    <w:rsid w:val="000F299A"/>
    <w:rsid w:val="000F2E7C"/>
    <w:rsid w:val="000F3236"/>
    <w:rsid w:val="000F45BB"/>
    <w:rsid w:val="000F4FFA"/>
    <w:rsid w:val="000F5FB4"/>
    <w:rsid w:val="000F6288"/>
    <w:rsid w:val="0010107F"/>
    <w:rsid w:val="001031C8"/>
    <w:rsid w:val="00105439"/>
    <w:rsid w:val="001060CF"/>
    <w:rsid w:val="0010623D"/>
    <w:rsid w:val="00106422"/>
    <w:rsid w:val="00106CEE"/>
    <w:rsid w:val="0010709C"/>
    <w:rsid w:val="00107A08"/>
    <w:rsid w:val="001100D7"/>
    <w:rsid w:val="00110EEB"/>
    <w:rsid w:val="001116DD"/>
    <w:rsid w:val="00112701"/>
    <w:rsid w:val="00112AFF"/>
    <w:rsid w:val="00112F91"/>
    <w:rsid w:val="001131BF"/>
    <w:rsid w:val="00114424"/>
    <w:rsid w:val="001149AC"/>
    <w:rsid w:val="0011557A"/>
    <w:rsid w:val="00115C15"/>
    <w:rsid w:val="001168DD"/>
    <w:rsid w:val="00116ED4"/>
    <w:rsid w:val="00120565"/>
    <w:rsid w:val="00120F7C"/>
    <w:rsid w:val="001210A8"/>
    <w:rsid w:val="00121210"/>
    <w:rsid w:val="001213FC"/>
    <w:rsid w:val="00123D54"/>
    <w:rsid w:val="0012465F"/>
    <w:rsid w:val="00126C21"/>
    <w:rsid w:val="00126F91"/>
    <w:rsid w:val="00130746"/>
    <w:rsid w:val="001322EB"/>
    <w:rsid w:val="001349EE"/>
    <w:rsid w:val="00135CF4"/>
    <w:rsid w:val="0013710E"/>
    <w:rsid w:val="00141499"/>
    <w:rsid w:val="00141C16"/>
    <w:rsid w:val="00141DE2"/>
    <w:rsid w:val="00143F7F"/>
    <w:rsid w:val="00144CB1"/>
    <w:rsid w:val="0014502C"/>
    <w:rsid w:val="001460CE"/>
    <w:rsid w:val="001515BE"/>
    <w:rsid w:val="00151E3F"/>
    <w:rsid w:val="00153F48"/>
    <w:rsid w:val="00154A1B"/>
    <w:rsid w:val="001551D3"/>
    <w:rsid w:val="00156016"/>
    <w:rsid w:val="00160FA9"/>
    <w:rsid w:val="001620D6"/>
    <w:rsid w:val="00162EC4"/>
    <w:rsid w:val="0016366D"/>
    <w:rsid w:val="00164794"/>
    <w:rsid w:val="00165D91"/>
    <w:rsid w:val="00166471"/>
    <w:rsid w:val="00167372"/>
    <w:rsid w:val="0017035D"/>
    <w:rsid w:val="0017403C"/>
    <w:rsid w:val="00174E53"/>
    <w:rsid w:val="00175930"/>
    <w:rsid w:val="001760FC"/>
    <w:rsid w:val="00176140"/>
    <w:rsid w:val="001775F5"/>
    <w:rsid w:val="001804F3"/>
    <w:rsid w:val="00180F9A"/>
    <w:rsid w:val="001810DD"/>
    <w:rsid w:val="0018145C"/>
    <w:rsid w:val="001816C7"/>
    <w:rsid w:val="00181A7D"/>
    <w:rsid w:val="00181E00"/>
    <w:rsid w:val="001852C8"/>
    <w:rsid w:val="00186514"/>
    <w:rsid w:val="00187EF6"/>
    <w:rsid w:val="001903BD"/>
    <w:rsid w:val="00191375"/>
    <w:rsid w:val="00191B2A"/>
    <w:rsid w:val="00192268"/>
    <w:rsid w:val="00192DEB"/>
    <w:rsid w:val="00193688"/>
    <w:rsid w:val="0019604C"/>
    <w:rsid w:val="0019720F"/>
    <w:rsid w:val="00197AA9"/>
    <w:rsid w:val="001A010E"/>
    <w:rsid w:val="001A2805"/>
    <w:rsid w:val="001A30EB"/>
    <w:rsid w:val="001A6BF3"/>
    <w:rsid w:val="001A7B02"/>
    <w:rsid w:val="001A7D1E"/>
    <w:rsid w:val="001B00E4"/>
    <w:rsid w:val="001B0879"/>
    <w:rsid w:val="001B0B50"/>
    <w:rsid w:val="001B0E77"/>
    <w:rsid w:val="001B1E7C"/>
    <w:rsid w:val="001B225B"/>
    <w:rsid w:val="001B2B2B"/>
    <w:rsid w:val="001B47C6"/>
    <w:rsid w:val="001B5C43"/>
    <w:rsid w:val="001B6371"/>
    <w:rsid w:val="001B689C"/>
    <w:rsid w:val="001C0046"/>
    <w:rsid w:val="001C0938"/>
    <w:rsid w:val="001C0CD8"/>
    <w:rsid w:val="001C1053"/>
    <w:rsid w:val="001C1215"/>
    <w:rsid w:val="001C1EF0"/>
    <w:rsid w:val="001C254F"/>
    <w:rsid w:val="001C40D8"/>
    <w:rsid w:val="001C4480"/>
    <w:rsid w:val="001C475C"/>
    <w:rsid w:val="001C670D"/>
    <w:rsid w:val="001C7C81"/>
    <w:rsid w:val="001C7CE7"/>
    <w:rsid w:val="001D019B"/>
    <w:rsid w:val="001D0E9B"/>
    <w:rsid w:val="001D137C"/>
    <w:rsid w:val="001D1948"/>
    <w:rsid w:val="001D2396"/>
    <w:rsid w:val="001D3C03"/>
    <w:rsid w:val="001D41D7"/>
    <w:rsid w:val="001D4A29"/>
    <w:rsid w:val="001D6F9E"/>
    <w:rsid w:val="001E044B"/>
    <w:rsid w:val="001E0CC9"/>
    <w:rsid w:val="001E1625"/>
    <w:rsid w:val="001E2277"/>
    <w:rsid w:val="001E3048"/>
    <w:rsid w:val="001E3B22"/>
    <w:rsid w:val="001E520D"/>
    <w:rsid w:val="001E555C"/>
    <w:rsid w:val="001E66CC"/>
    <w:rsid w:val="001E71A6"/>
    <w:rsid w:val="001F046A"/>
    <w:rsid w:val="001F0DB5"/>
    <w:rsid w:val="001F1C05"/>
    <w:rsid w:val="001F2410"/>
    <w:rsid w:val="001F32DC"/>
    <w:rsid w:val="001F3B8A"/>
    <w:rsid w:val="001F4008"/>
    <w:rsid w:val="001F4C99"/>
    <w:rsid w:val="00206B16"/>
    <w:rsid w:val="00207EEA"/>
    <w:rsid w:val="002104A4"/>
    <w:rsid w:val="00210D57"/>
    <w:rsid w:val="0021163F"/>
    <w:rsid w:val="002142A8"/>
    <w:rsid w:val="002148C0"/>
    <w:rsid w:val="00217137"/>
    <w:rsid w:val="00220A54"/>
    <w:rsid w:val="00224472"/>
    <w:rsid w:val="00225057"/>
    <w:rsid w:val="00225C83"/>
    <w:rsid w:val="0022702D"/>
    <w:rsid w:val="002318D9"/>
    <w:rsid w:val="00233AF8"/>
    <w:rsid w:val="00233D8E"/>
    <w:rsid w:val="0023403C"/>
    <w:rsid w:val="002372B9"/>
    <w:rsid w:val="00237401"/>
    <w:rsid w:val="00237515"/>
    <w:rsid w:val="00237D91"/>
    <w:rsid w:val="00237F03"/>
    <w:rsid w:val="002403A8"/>
    <w:rsid w:val="0024151B"/>
    <w:rsid w:val="0024161C"/>
    <w:rsid w:val="0024208F"/>
    <w:rsid w:val="00242AFE"/>
    <w:rsid w:val="00250776"/>
    <w:rsid w:val="00253DB6"/>
    <w:rsid w:val="0025460B"/>
    <w:rsid w:val="002553CE"/>
    <w:rsid w:val="002554ED"/>
    <w:rsid w:val="00255DAC"/>
    <w:rsid w:val="002576D1"/>
    <w:rsid w:val="00257BFD"/>
    <w:rsid w:val="00257FBD"/>
    <w:rsid w:val="0026127F"/>
    <w:rsid w:val="002613AD"/>
    <w:rsid w:val="00262CDE"/>
    <w:rsid w:val="0026325E"/>
    <w:rsid w:val="0026351E"/>
    <w:rsid w:val="0026449D"/>
    <w:rsid w:val="002672EC"/>
    <w:rsid w:val="00270177"/>
    <w:rsid w:val="002705DB"/>
    <w:rsid w:val="00272C39"/>
    <w:rsid w:val="0027446B"/>
    <w:rsid w:val="0028183A"/>
    <w:rsid w:val="00281E16"/>
    <w:rsid w:val="0028297F"/>
    <w:rsid w:val="00284AEB"/>
    <w:rsid w:val="00284E06"/>
    <w:rsid w:val="00286517"/>
    <w:rsid w:val="002866B5"/>
    <w:rsid w:val="002902FC"/>
    <w:rsid w:val="00293C0A"/>
    <w:rsid w:val="00297846"/>
    <w:rsid w:val="002A0675"/>
    <w:rsid w:val="002A22A0"/>
    <w:rsid w:val="002A31DE"/>
    <w:rsid w:val="002A3342"/>
    <w:rsid w:val="002B067B"/>
    <w:rsid w:val="002B236F"/>
    <w:rsid w:val="002B7B25"/>
    <w:rsid w:val="002C2961"/>
    <w:rsid w:val="002C2D7D"/>
    <w:rsid w:val="002C385C"/>
    <w:rsid w:val="002C39AB"/>
    <w:rsid w:val="002C59DB"/>
    <w:rsid w:val="002C64B1"/>
    <w:rsid w:val="002C6AF1"/>
    <w:rsid w:val="002D0881"/>
    <w:rsid w:val="002D191C"/>
    <w:rsid w:val="002D37CF"/>
    <w:rsid w:val="002D4958"/>
    <w:rsid w:val="002D52C6"/>
    <w:rsid w:val="002D778F"/>
    <w:rsid w:val="002D7FB8"/>
    <w:rsid w:val="002E08D7"/>
    <w:rsid w:val="002E0A62"/>
    <w:rsid w:val="002E138D"/>
    <w:rsid w:val="002E4198"/>
    <w:rsid w:val="002E554A"/>
    <w:rsid w:val="002E6793"/>
    <w:rsid w:val="002E6F42"/>
    <w:rsid w:val="002E769E"/>
    <w:rsid w:val="002F1001"/>
    <w:rsid w:val="002F1221"/>
    <w:rsid w:val="002F3175"/>
    <w:rsid w:val="002F4C16"/>
    <w:rsid w:val="002F5DBE"/>
    <w:rsid w:val="00302A10"/>
    <w:rsid w:val="00303691"/>
    <w:rsid w:val="003036D0"/>
    <w:rsid w:val="00303CC7"/>
    <w:rsid w:val="00304611"/>
    <w:rsid w:val="00304710"/>
    <w:rsid w:val="00304DE3"/>
    <w:rsid w:val="0030549D"/>
    <w:rsid w:val="00306215"/>
    <w:rsid w:val="00307B02"/>
    <w:rsid w:val="00311067"/>
    <w:rsid w:val="003122CD"/>
    <w:rsid w:val="0031350A"/>
    <w:rsid w:val="00313C0A"/>
    <w:rsid w:val="00313F25"/>
    <w:rsid w:val="003142FA"/>
    <w:rsid w:val="0031431F"/>
    <w:rsid w:val="00314483"/>
    <w:rsid w:val="00314E1F"/>
    <w:rsid w:val="00320A7F"/>
    <w:rsid w:val="00323531"/>
    <w:rsid w:val="00323F87"/>
    <w:rsid w:val="00326FB2"/>
    <w:rsid w:val="00327949"/>
    <w:rsid w:val="00330B07"/>
    <w:rsid w:val="00333008"/>
    <w:rsid w:val="00333CCA"/>
    <w:rsid w:val="00334466"/>
    <w:rsid w:val="0033581C"/>
    <w:rsid w:val="0033728F"/>
    <w:rsid w:val="003405E0"/>
    <w:rsid w:val="00342AF8"/>
    <w:rsid w:val="00342B95"/>
    <w:rsid w:val="003444C0"/>
    <w:rsid w:val="003445C1"/>
    <w:rsid w:val="00344A94"/>
    <w:rsid w:val="00352418"/>
    <w:rsid w:val="00353B00"/>
    <w:rsid w:val="00361858"/>
    <w:rsid w:val="00361C2D"/>
    <w:rsid w:val="00362047"/>
    <w:rsid w:val="00362B4C"/>
    <w:rsid w:val="00363F51"/>
    <w:rsid w:val="00366344"/>
    <w:rsid w:val="003664BC"/>
    <w:rsid w:val="0036778B"/>
    <w:rsid w:val="00367A4B"/>
    <w:rsid w:val="00370B2D"/>
    <w:rsid w:val="0037119D"/>
    <w:rsid w:val="00371D65"/>
    <w:rsid w:val="003720C8"/>
    <w:rsid w:val="00372BBB"/>
    <w:rsid w:val="00373182"/>
    <w:rsid w:val="00373313"/>
    <w:rsid w:val="0037426B"/>
    <w:rsid w:val="003749AC"/>
    <w:rsid w:val="003761EF"/>
    <w:rsid w:val="00376422"/>
    <w:rsid w:val="0037746E"/>
    <w:rsid w:val="003810EC"/>
    <w:rsid w:val="00385599"/>
    <w:rsid w:val="0038627D"/>
    <w:rsid w:val="0038663C"/>
    <w:rsid w:val="00387245"/>
    <w:rsid w:val="00387FBA"/>
    <w:rsid w:val="0039060F"/>
    <w:rsid w:val="00391457"/>
    <w:rsid w:val="003932D9"/>
    <w:rsid w:val="00396906"/>
    <w:rsid w:val="003A0864"/>
    <w:rsid w:val="003A115A"/>
    <w:rsid w:val="003A1F3D"/>
    <w:rsid w:val="003A2A8F"/>
    <w:rsid w:val="003A321D"/>
    <w:rsid w:val="003A6431"/>
    <w:rsid w:val="003A65B7"/>
    <w:rsid w:val="003A7E20"/>
    <w:rsid w:val="003B0F5E"/>
    <w:rsid w:val="003B204E"/>
    <w:rsid w:val="003B266C"/>
    <w:rsid w:val="003B36E9"/>
    <w:rsid w:val="003B6A37"/>
    <w:rsid w:val="003B734F"/>
    <w:rsid w:val="003C2D6F"/>
    <w:rsid w:val="003C41CA"/>
    <w:rsid w:val="003C4D34"/>
    <w:rsid w:val="003C4E03"/>
    <w:rsid w:val="003C64FF"/>
    <w:rsid w:val="003C68A1"/>
    <w:rsid w:val="003C7DDB"/>
    <w:rsid w:val="003D171B"/>
    <w:rsid w:val="003D1C27"/>
    <w:rsid w:val="003D2A5F"/>
    <w:rsid w:val="003D3278"/>
    <w:rsid w:val="003D402D"/>
    <w:rsid w:val="003E0426"/>
    <w:rsid w:val="003E2DCD"/>
    <w:rsid w:val="003E38B0"/>
    <w:rsid w:val="003E5054"/>
    <w:rsid w:val="003E5110"/>
    <w:rsid w:val="003E5769"/>
    <w:rsid w:val="003E6C14"/>
    <w:rsid w:val="003E7A32"/>
    <w:rsid w:val="003F163B"/>
    <w:rsid w:val="003F198C"/>
    <w:rsid w:val="003F32DD"/>
    <w:rsid w:val="003F33FE"/>
    <w:rsid w:val="003F4802"/>
    <w:rsid w:val="003F4A47"/>
    <w:rsid w:val="003F610A"/>
    <w:rsid w:val="003F671C"/>
    <w:rsid w:val="003F6B9A"/>
    <w:rsid w:val="003F7142"/>
    <w:rsid w:val="003F7F1B"/>
    <w:rsid w:val="00400A6B"/>
    <w:rsid w:val="00400CDC"/>
    <w:rsid w:val="00405547"/>
    <w:rsid w:val="00405E76"/>
    <w:rsid w:val="00410247"/>
    <w:rsid w:val="004105BB"/>
    <w:rsid w:val="0041082C"/>
    <w:rsid w:val="004110B9"/>
    <w:rsid w:val="00411882"/>
    <w:rsid w:val="00411AFD"/>
    <w:rsid w:val="004143C6"/>
    <w:rsid w:val="00414B24"/>
    <w:rsid w:val="00414EAC"/>
    <w:rsid w:val="00415652"/>
    <w:rsid w:val="00416867"/>
    <w:rsid w:val="00416AC1"/>
    <w:rsid w:val="004204BA"/>
    <w:rsid w:val="00421294"/>
    <w:rsid w:val="00421670"/>
    <w:rsid w:val="00421F7D"/>
    <w:rsid w:val="00422264"/>
    <w:rsid w:val="004224DA"/>
    <w:rsid w:val="00422549"/>
    <w:rsid w:val="00422B31"/>
    <w:rsid w:val="004258BE"/>
    <w:rsid w:val="00426546"/>
    <w:rsid w:val="00431A9F"/>
    <w:rsid w:val="004321EA"/>
    <w:rsid w:val="004324A5"/>
    <w:rsid w:val="00433A75"/>
    <w:rsid w:val="00434440"/>
    <w:rsid w:val="00436BE3"/>
    <w:rsid w:val="004379AF"/>
    <w:rsid w:val="00444D91"/>
    <w:rsid w:val="0044526C"/>
    <w:rsid w:val="00445623"/>
    <w:rsid w:val="004461FD"/>
    <w:rsid w:val="004467C7"/>
    <w:rsid w:val="004479D1"/>
    <w:rsid w:val="004504A4"/>
    <w:rsid w:val="004512AE"/>
    <w:rsid w:val="00452E79"/>
    <w:rsid w:val="00453047"/>
    <w:rsid w:val="00454A85"/>
    <w:rsid w:val="004553E1"/>
    <w:rsid w:val="00455BE8"/>
    <w:rsid w:val="004569E4"/>
    <w:rsid w:val="00457E27"/>
    <w:rsid w:val="0046107E"/>
    <w:rsid w:val="00461A8B"/>
    <w:rsid w:val="00462336"/>
    <w:rsid w:val="004623D6"/>
    <w:rsid w:val="004625EA"/>
    <w:rsid w:val="00463D6F"/>
    <w:rsid w:val="004647FE"/>
    <w:rsid w:val="00466FB8"/>
    <w:rsid w:val="00470076"/>
    <w:rsid w:val="00470EB6"/>
    <w:rsid w:val="0047131B"/>
    <w:rsid w:val="00471DFD"/>
    <w:rsid w:val="00471F57"/>
    <w:rsid w:val="00472CE5"/>
    <w:rsid w:val="0047400B"/>
    <w:rsid w:val="00475184"/>
    <w:rsid w:val="004769AB"/>
    <w:rsid w:val="00477633"/>
    <w:rsid w:val="00480AE8"/>
    <w:rsid w:val="004829D0"/>
    <w:rsid w:val="004848DC"/>
    <w:rsid w:val="00484AF3"/>
    <w:rsid w:val="00484DD9"/>
    <w:rsid w:val="004856ED"/>
    <w:rsid w:val="004857D8"/>
    <w:rsid w:val="004859E0"/>
    <w:rsid w:val="0048600D"/>
    <w:rsid w:val="0049111B"/>
    <w:rsid w:val="00491544"/>
    <w:rsid w:val="004929F6"/>
    <w:rsid w:val="004938C9"/>
    <w:rsid w:val="00494456"/>
    <w:rsid w:val="0049470D"/>
    <w:rsid w:val="0049704A"/>
    <w:rsid w:val="004978AF"/>
    <w:rsid w:val="00497A7F"/>
    <w:rsid w:val="00497CC0"/>
    <w:rsid w:val="004A0BEF"/>
    <w:rsid w:val="004A1218"/>
    <w:rsid w:val="004A1A8D"/>
    <w:rsid w:val="004A1E41"/>
    <w:rsid w:val="004A31DB"/>
    <w:rsid w:val="004A4850"/>
    <w:rsid w:val="004A630F"/>
    <w:rsid w:val="004A7AF1"/>
    <w:rsid w:val="004B0772"/>
    <w:rsid w:val="004B0D3A"/>
    <w:rsid w:val="004B0FB5"/>
    <w:rsid w:val="004B1325"/>
    <w:rsid w:val="004B2BC2"/>
    <w:rsid w:val="004B5B2D"/>
    <w:rsid w:val="004C496A"/>
    <w:rsid w:val="004C5777"/>
    <w:rsid w:val="004C6F32"/>
    <w:rsid w:val="004C7F52"/>
    <w:rsid w:val="004D0311"/>
    <w:rsid w:val="004D1669"/>
    <w:rsid w:val="004D46DF"/>
    <w:rsid w:val="004D59F2"/>
    <w:rsid w:val="004D5C05"/>
    <w:rsid w:val="004D5F7C"/>
    <w:rsid w:val="004D6C4E"/>
    <w:rsid w:val="004D7131"/>
    <w:rsid w:val="004E0894"/>
    <w:rsid w:val="004E0FCF"/>
    <w:rsid w:val="004E30E4"/>
    <w:rsid w:val="004E3AAC"/>
    <w:rsid w:val="004E579D"/>
    <w:rsid w:val="004E6860"/>
    <w:rsid w:val="004E6C79"/>
    <w:rsid w:val="004F04E2"/>
    <w:rsid w:val="004F1AEA"/>
    <w:rsid w:val="004F2764"/>
    <w:rsid w:val="004F2A58"/>
    <w:rsid w:val="004F2F26"/>
    <w:rsid w:val="005022CA"/>
    <w:rsid w:val="005028CE"/>
    <w:rsid w:val="00502D63"/>
    <w:rsid w:val="00503CA5"/>
    <w:rsid w:val="00503DC4"/>
    <w:rsid w:val="005046F3"/>
    <w:rsid w:val="005062EF"/>
    <w:rsid w:val="00506DC6"/>
    <w:rsid w:val="00507981"/>
    <w:rsid w:val="00511181"/>
    <w:rsid w:val="005126F5"/>
    <w:rsid w:val="00513C1D"/>
    <w:rsid w:val="005152BD"/>
    <w:rsid w:val="00516679"/>
    <w:rsid w:val="005200D7"/>
    <w:rsid w:val="00520B68"/>
    <w:rsid w:val="005220DA"/>
    <w:rsid w:val="00523103"/>
    <w:rsid w:val="005239FD"/>
    <w:rsid w:val="00523BB1"/>
    <w:rsid w:val="00523F7C"/>
    <w:rsid w:val="00525DA7"/>
    <w:rsid w:val="0053046A"/>
    <w:rsid w:val="00532531"/>
    <w:rsid w:val="00535CE6"/>
    <w:rsid w:val="005372E5"/>
    <w:rsid w:val="0053762C"/>
    <w:rsid w:val="00537864"/>
    <w:rsid w:val="00537DB3"/>
    <w:rsid w:val="00540651"/>
    <w:rsid w:val="00541EE7"/>
    <w:rsid w:val="00542BAB"/>
    <w:rsid w:val="00545127"/>
    <w:rsid w:val="00545E92"/>
    <w:rsid w:val="00546556"/>
    <w:rsid w:val="00547404"/>
    <w:rsid w:val="00550047"/>
    <w:rsid w:val="005502DB"/>
    <w:rsid w:val="005507C1"/>
    <w:rsid w:val="0055107A"/>
    <w:rsid w:val="0055236A"/>
    <w:rsid w:val="00552893"/>
    <w:rsid w:val="00553AC6"/>
    <w:rsid w:val="00553C82"/>
    <w:rsid w:val="00554C0B"/>
    <w:rsid w:val="0055515A"/>
    <w:rsid w:val="00556064"/>
    <w:rsid w:val="005617F7"/>
    <w:rsid w:val="00561FDD"/>
    <w:rsid w:val="00563089"/>
    <w:rsid w:val="00563C9D"/>
    <w:rsid w:val="0056467D"/>
    <w:rsid w:val="005658F3"/>
    <w:rsid w:val="00570904"/>
    <w:rsid w:val="005723BF"/>
    <w:rsid w:val="005730B7"/>
    <w:rsid w:val="005756DA"/>
    <w:rsid w:val="00576611"/>
    <w:rsid w:val="00581126"/>
    <w:rsid w:val="00581829"/>
    <w:rsid w:val="00582A2A"/>
    <w:rsid w:val="00584735"/>
    <w:rsid w:val="00585A31"/>
    <w:rsid w:val="00585ACF"/>
    <w:rsid w:val="005865AA"/>
    <w:rsid w:val="00587EE5"/>
    <w:rsid w:val="00591EC3"/>
    <w:rsid w:val="00593121"/>
    <w:rsid w:val="005933C5"/>
    <w:rsid w:val="00594EDA"/>
    <w:rsid w:val="005A0FAF"/>
    <w:rsid w:val="005A1022"/>
    <w:rsid w:val="005A150A"/>
    <w:rsid w:val="005A2312"/>
    <w:rsid w:val="005A3C6A"/>
    <w:rsid w:val="005A532E"/>
    <w:rsid w:val="005A5C8D"/>
    <w:rsid w:val="005A7000"/>
    <w:rsid w:val="005A7DF1"/>
    <w:rsid w:val="005B18E8"/>
    <w:rsid w:val="005B1F22"/>
    <w:rsid w:val="005B1F74"/>
    <w:rsid w:val="005B2DFD"/>
    <w:rsid w:val="005B393D"/>
    <w:rsid w:val="005B3C17"/>
    <w:rsid w:val="005B4801"/>
    <w:rsid w:val="005B51B3"/>
    <w:rsid w:val="005B5E50"/>
    <w:rsid w:val="005B763A"/>
    <w:rsid w:val="005C0030"/>
    <w:rsid w:val="005C0195"/>
    <w:rsid w:val="005C14E2"/>
    <w:rsid w:val="005C1738"/>
    <w:rsid w:val="005C1860"/>
    <w:rsid w:val="005C3664"/>
    <w:rsid w:val="005C4021"/>
    <w:rsid w:val="005C68C5"/>
    <w:rsid w:val="005C6A88"/>
    <w:rsid w:val="005C6D37"/>
    <w:rsid w:val="005C72D1"/>
    <w:rsid w:val="005C7A1F"/>
    <w:rsid w:val="005C7B38"/>
    <w:rsid w:val="005C7F5B"/>
    <w:rsid w:val="005D180F"/>
    <w:rsid w:val="005D45C2"/>
    <w:rsid w:val="005D5761"/>
    <w:rsid w:val="005D78B3"/>
    <w:rsid w:val="005E021A"/>
    <w:rsid w:val="005E06A3"/>
    <w:rsid w:val="005E113D"/>
    <w:rsid w:val="005E1EEF"/>
    <w:rsid w:val="005E2019"/>
    <w:rsid w:val="005E3786"/>
    <w:rsid w:val="005E4A80"/>
    <w:rsid w:val="005E4FC6"/>
    <w:rsid w:val="005E687B"/>
    <w:rsid w:val="005E7098"/>
    <w:rsid w:val="005E7921"/>
    <w:rsid w:val="005F13FA"/>
    <w:rsid w:val="005F361E"/>
    <w:rsid w:val="005F5034"/>
    <w:rsid w:val="005F57F0"/>
    <w:rsid w:val="005F5BED"/>
    <w:rsid w:val="00601AFD"/>
    <w:rsid w:val="00602795"/>
    <w:rsid w:val="00602D19"/>
    <w:rsid w:val="006043F7"/>
    <w:rsid w:val="0060457A"/>
    <w:rsid w:val="00605DB9"/>
    <w:rsid w:val="00606BE7"/>
    <w:rsid w:val="00607184"/>
    <w:rsid w:val="006071E0"/>
    <w:rsid w:val="00610238"/>
    <w:rsid w:val="006112C8"/>
    <w:rsid w:val="00611B34"/>
    <w:rsid w:val="00612854"/>
    <w:rsid w:val="006135D7"/>
    <w:rsid w:val="006152DB"/>
    <w:rsid w:val="00616327"/>
    <w:rsid w:val="00616334"/>
    <w:rsid w:val="006173C1"/>
    <w:rsid w:val="0061749A"/>
    <w:rsid w:val="00617E2A"/>
    <w:rsid w:val="00620705"/>
    <w:rsid w:val="00620DA7"/>
    <w:rsid w:val="0062128E"/>
    <w:rsid w:val="0062171B"/>
    <w:rsid w:val="0062417D"/>
    <w:rsid w:val="00625502"/>
    <w:rsid w:val="00626370"/>
    <w:rsid w:val="00626646"/>
    <w:rsid w:val="0063418E"/>
    <w:rsid w:val="00634D80"/>
    <w:rsid w:val="00635898"/>
    <w:rsid w:val="006358CC"/>
    <w:rsid w:val="0063717F"/>
    <w:rsid w:val="006411C6"/>
    <w:rsid w:val="00646E44"/>
    <w:rsid w:val="00647863"/>
    <w:rsid w:val="006479EF"/>
    <w:rsid w:val="00647B62"/>
    <w:rsid w:val="00647ECD"/>
    <w:rsid w:val="0065070F"/>
    <w:rsid w:val="00650EA6"/>
    <w:rsid w:val="00651CCC"/>
    <w:rsid w:val="00651CD7"/>
    <w:rsid w:val="006531E6"/>
    <w:rsid w:val="00654CDD"/>
    <w:rsid w:val="00655083"/>
    <w:rsid w:val="0065551A"/>
    <w:rsid w:val="00655AD4"/>
    <w:rsid w:val="006574C9"/>
    <w:rsid w:val="0065778F"/>
    <w:rsid w:val="00657EC4"/>
    <w:rsid w:val="00660184"/>
    <w:rsid w:val="0066083D"/>
    <w:rsid w:val="0066094F"/>
    <w:rsid w:val="006611DB"/>
    <w:rsid w:val="006613AE"/>
    <w:rsid w:val="006617EC"/>
    <w:rsid w:val="00662CBD"/>
    <w:rsid w:val="00663891"/>
    <w:rsid w:val="00664033"/>
    <w:rsid w:val="00665B86"/>
    <w:rsid w:val="006665C4"/>
    <w:rsid w:val="00666792"/>
    <w:rsid w:val="00667186"/>
    <w:rsid w:val="00672A7E"/>
    <w:rsid w:val="00673CEB"/>
    <w:rsid w:val="00677E07"/>
    <w:rsid w:val="006821EE"/>
    <w:rsid w:val="00682308"/>
    <w:rsid w:val="00683267"/>
    <w:rsid w:val="00683984"/>
    <w:rsid w:val="006852C8"/>
    <w:rsid w:val="00685659"/>
    <w:rsid w:val="006857BB"/>
    <w:rsid w:val="00687958"/>
    <w:rsid w:val="00691D12"/>
    <w:rsid w:val="00692111"/>
    <w:rsid w:val="00692E7B"/>
    <w:rsid w:val="0069300C"/>
    <w:rsid w:val="0069370D"/>
    <w:rsid w:val="00693D9C"/>
    <w:rsid w:val="00694180"/>
    <w:rsid w:val="00694E9D"/>
    <w:rsid w:val="00694F51"/>
    <w:rsid w:val="00695590"/>
    <w:rsid w:val="00696ECA"/>
    <w:rsid w:val="00697C9F"/>
    <w:rsid w:val="006A2E2D"/>
    <w:rsid w:val="006A4075"/>
    <w:rsid w:val="006A4771"/>
    <w:rsid w:val="006A5344"/>
    <w:rsid w:val="006A54F1"/>
    <w:rsid w:val="006B042E"/>
    <w:rsid w:val="006B076A"/>
    <w:rsid w:val="006B099C"/>
    <w:rsid w:val="006B2465"/>
    <w:rsid w:val="006B2580"/>
    <w:rsid w:val="006B4639"/>
    <w:rsid w:val="006B5834"/>
    <w:rsid w:val="006B6931"/>
    <w:rsid w:val="006B6EC4"/>
    <w:rsid w:val="006B77E7"/>
    <w:rsid w:val="006B7BE7"/>
    <w:rsid w:val="006C0686"/>
    <w:rsid w:val="006C0A65"/>
    <w:rsid w:val="006C2BFD"/>
    <w:rsid w:val="006C3B72"/>
    <w:rsid w:val="006C4AA7"/>
    <w:rsid w:val="006C51F8"/>
    <w:rsid w:val="006C65E0"/>
    <w:rsid w:val="006D0BD0"/>
    <w:rsid w:val="006D18CF"/>
    <w:rsid w:val="006D28A1"/>
    <w:rsid w:val="006D28FF"/>
    <w:rsid w:val="006D31F7"/>
    <w:rsid w:val="006D3295"/>
    <w:rsid w:val="006D4353"/>
    <w:rsid w:val="006E16D4"/>
    <w:rsid w:val="006E18A7"/>
    <w:rsid w:val="006E5BF5"/>
    <w:rsid w:val="006E5D17"/>
    <w:rsid w:val="006E75A2"/>
    <w:rsid w:val="006F1667"/>
    <w:rsid w:val="006F21BF"/>
    <w:rsid w:val="006F36C3"/>
    <w:rsid w:val="006F64E2"/>
    <w:rsid w:val="007002B0"/>
    <w:rsid w:val="0070038D"/>
    <w:rsid w:val="007019CD"/>
    <w:rsid w:val="0070368C"/>
    <w:rsid w:val="007044B7"/>
    <w:rsid w:val="00705471"/>
    <w:rsid w:val="00706522"/>
    <w:rsid w:val="00706BFC"/>
    <w:rsid w:val="00707A08"/>
    <w:rsid w:val="00707A4E"/>
    <w:rsid w:val="00710D93"/>
    <w:rsid w:val="00711F01"/>
    <w:rsid w:val="00711FF6"/>
    <w:rsid w:val="00712707"/>
    <w:rsid w:val="00714ADD"/>
    <w:rsid w:val="007155BB"/>
    <w:rsid w:val="00715A52"/>
    <w:rsid w:val="00716270"/>
    <w:rsid w:val="00716A5C"/>
    <w:rsid w:val="00716DCC"/>
    <w:rsid w:val="00717D7B"/>
    <w:rsid w:val="007220C0"/>
    <w:rsid w:val="007245FD"/>
    <w:rsid w:val="007246CD"/>
    <w:rsid w:val="0072534A"/>
    <w:rsid w:val="0072609C"/>
    <w:rsid w:val="00730C11"/>
    <w:rsid w:val="0073185F"/>
    <w:rsid w:val="0073656F"/>
    <w:rsid w:val="007372D7"/>
    <w:rsid w:val="00737362"/>
    <w:rsid w:val="007410DF"/>
    <w:rsid w:val="00745B60"/>
    <w:rsid w:val="00747061"/>
    <w:rsid w:val="00747484"/>
    <w:rsid w:val="00747989"/>
    <w:rsid w:val="007507BB"/>
    <w:rsid w:val="00755F3C"/>
    <w:rsid w:val="00756E15"/>
    <w:rsid w:val="00757DED"/>
    <w:rsid w:val="00757EDA"/>
    <w:rsid w:val="00760E8F"/>
    <w:rsid w:val="00761FAD"/>
    <w:rsid w:val="00762C01"/>
    <w:rsid w:val="00763CAE"/>
    <w:rsid w:val="007651A2"/>
    <w:rsid w:val="007652F3"/>
    <w:rsid w:val="007656C8"/>
    <w:rsid w:val="00770883"/>
    <w:rsid w:val="00770E07"/>
    <w:rsid w:val="007713BB"/>
    <w:rsid w:val="007714A4"/>
    <w:rsid w:val="007730B6"/>
    <w:rsid w:val="007733AF"/>
    <w:rsid w:val="00774325"/>
    <w:rsid w:val="00774662"/>
    <w:rsid w:val="00777235"/>
    <w:rsid w:val="007779D7"/>
    <w:rsid w:val="00777B7C"/>
    <w:rsid w:val="00780235"/>
    <w:rsid w:val="007808C4"/>
    <w:rsid w:val="00780DE4"/>
    <w:rsid w:val="00781974"/>
    <w:rsid w:val="00782485"/>
    <w:rsid w:val="007835FB"/>
    <w:rsid w:val="00785018"/>
    <w:rsid w:val="00786B60"/>
    <w:rsid w:val="007918C9"/>
    <w:rsid w:val="00792B39"/>
    <w:rsid w:val="00792B3B"/>
    <w:rsid w:val="0079307A"/>
    <w:rsid w:val="007948DE"/>
    <w:rsid w:val="007A03DE"/>
    <w:rsid w:val="007A07E4"/>
    <w:rsid w:val="007A0E2B"/>
    <w:rsid w:val="007A1EA7"/>
    <w:rsid w:val="007A225C"/>
    <w:rsid w:val="007A29F0"/>
    <w:rsid w:val="007A2B2F"/>
    <w:rsid w:val="007A349F"/>
    <w:rsid w:val="007A38EB"/>
    <w:rsid w:val="007A3E7A"/>
    <w:rsid w:val="007A5121"/>
    <w:rsid w:val="007A54E4"/>
    <w:rsid w:val="007A56D9"/>
    <w:rsid w:val="007A6295"/>
    <w:rsid w:val="007A676D"/>
    <w:rsid w:val="007B1676"/>
    <w:rsid w:val="007B2ABE"/>
    <w:rsid w:val="007B2DD1"/>
    <w:rsid w:val="007B3B37"/>
    <w:rsid w:val="007B68D1"/>
    <w:rsid w:val="007C0690"/>
    <w:rsid w:val="007C0BAD"/>
    <w:rsid w:val="007C1687"/>
    <w:rsid w:val="007C40FB"/>
    <w:rsid w:val="007C77A1"/>
    <w:rsid w:val="007D0039"/>
    <w:rsid w:val="007D2776"/>
    <w:rsid w:val="007D3325"/>
    <w:rsid w:val="007D4AA6"/>
    <w:rsid w:val="007D59C9"/>
    <w:rsid w:val="007D5B8E"/>
    <w:rsid w:val="007D7C35"/>
    <w:rsid w:val="007E35C8"/>
    <w:rsid w:val="007E46A2"/>
    <w:rsid w:val="007E507A"/>
    <w:rsid w:val="007E7AE3"/>
    <w:rsid w:val="007F0A74"/>
    <w:rsid w:val="007F10C8"/>
    <w:rsid w:val="007F1329"/>
    <w:rsid w:val="007F69C2"/>
    <w:rsid w:val="00800A44"/>
    <w:rsid w:val="00800E68"/>
    <w:rsid w:val="00800F5C"/>
    <w:rsid w:val="00802D7B"/>
    <w:rsid w:val="00803FFF"/>
    <w:rsid w:val="00804850"/>
    <w:rsid w:val="008056CA"/>
    <w:rsid w:val="00805898"/>
    <w:rsid w:val="00805E04"/>
    <w:rsid w:val="008102B4"/>
    <w:rsid w:val="008106CC"/>
    <w:rsid w:val="00812F36"/>
    <w:rsid w:val="00813372"/>
    <w:rsid w:val="00814B34"/>
    <w:rsid w:val="0081604E"/>
    <w:rsid w:val="00816E2C"/>
    <w:rsid w:val="00821EF3"/>
    <w:rsid w:val="00822473"/>
    <w:rsid w:val="008253D3"/>
    <w:rsid w:val="0082761D"/>
    <w:rsid w:val="00831545"/>
    <w:rsid w:val="0083328F"/>
    <w:rsid w:val="008365C7"/>
    <w:rsid w:val="00842552"/>
    <w:rsid w:val="00842CD0"/>
    <w:rsid w:val="008434B7"/>
    <w:rsid w:val="00843601"/>
    <w:rsid w:val="00844076"/>
    <w:rsid w:val="0084470C"/>
    <w:rsid w:val="00844DE7"/>
    <w:rsid w:val="00845DF2"/>
    <w:rsid w:val="00846DC6"/>
    <w:rsid w:val="00847408"/>
    <w:rsid w:val="00847954"/>
    <w:rsid w:val="00850D40"/>
    <w:rsid w:val="00850DA3"/>
    <w:rsid w:val="00850E1E"/>
    <w:rsid w:val="008533C0"/>
    <w:rsid w:val="008540BD"/>
    <w:rsid w:val="00855250"/>
    <w:rsid w:val="00856237"/>
    <w:rsid w:val="00856316"/>
    <w:rsid w:val="008603ED"/>
    <w:rsid w:val="008605F5"/>
    <w:rsid w:val="00862B38"/>
    <w:rsid w:val="00863BD7"/>
    <w:rsid w:val="00864FA7"/>
    <w:rsid w:val="008658AD"/>
    <w:rsid w:val="00867A9B"/>
    <w:rsid w:val="008718BD"/>
    <w:rsid w:val="00871A88"/>
    <w:rsid w:val="0087226D"/>
    <w:rsid w:val="00872393"/>
    <w:rsid w:val="0087340D"/>
    <w:rsid w:val="00873F48"/>
    <w:rsid w:val="008755C4"/>
    <w:rsid w:val="00876E96"/>
    <w:rsid w:val="0088180F"/>
    <w:rsid w:val="008831C3"/>
    <w:rsid w:val="00884065"/>
    <w:rsid w:val="00884894"/>
    <w:rsid w:val="008857FF"/>
    <w:rsid w:val="00885C2F"/>
    <w:rsid w:val="008860A6"/>
    <w:rsid w:val="00886277"/>
    <w:rsid w:val="00886527"/>
    <w:rsid w:val="00890273"/>
    <w:rsid w:val="00895194"/>
    <w:rsid w:val="00896775"/>
    <w:rsid w:val="008973A3"/>
    <w:rsid w:val="00897CB5"/>
    <w:rsid w:val="008A04C1"/>
    <w:rsid w:val="008A0B54"/>
    <w:rsid w:val="008A1213"/>
    <w:rsid w:val="008A1913"/>
    <w:rsid w:val="008A476E"/>
    <w:rsid w:val="008A4EE0"/>
    <w:rsid w:val="008A663F"/>
    <w:rsid w:val="008A6CD9"/>
    <w:rsid w:val="008A7B4F"/>
    <w:rsid w:val="008B1E23"/>
    <w:rsid w:val="008B243A"/>
    <w:rsid w:val="008B2827"/>
    <w:rsid w:val="008B2E85"/>
    <w:rsid w:val="008B2FF4"/>
    <w:rsid w:val="008B3DCD"/>
    <w:rsid w:val="008B4D34"/>
    <w:rsid w:val="008B58A3"/>
    <w:rsid w:val="008B5FB2"/>
    <w:rsid w:val="008B73B9"/>
    <w:rsid w:val="008C0ABD"/>
    <w:rsid w:val="008C19C4"/>
    <w:rsid w:val="008C2FD5"/>
    <w:rsid w:val="008C3106"/>
    <w:rsid w:val="008C3D83"/>
    <w:rsid w:val="008C4906"/>
    <w:rsid w:val="008C4D83"/>
    <w:rsid w:val="008C5EB8"/>
    <w:rsid w:val="008C66D1"/>
    <w:rsid w:val="008C68B4"/>
    <w:rsid w:val="008C6DA7"/>
    <w:rsid w:val="008D0330"/>
    <w:rsid w:val="008D0DF5"/>
    <w:rsid w:val="008D1ADB"/>
    <w:rsid w:val="008D2043"/>
    <w:rsid w:val="008D2F68"/>
    <w:rsid w:val="008D4B1A"/>
    <w:rsid w:val="008D5C20"/>
    <w:rsid w:val="008D5E07"/>
    <w:rsid w:val="008E1684"/>
    <w:rsid w:val="008E1704"/>
    <w:rsid w:val="008E1BE5"/>
    <w:rsid w:val="008E1C93"/>
    <w:rsid w:val="008E70EA"/>
    <w:rsid w:val="008E7F80"/>
    <w:rsid w:val="008F061B"/>
    <w:rsid w:val="008F2C8F"/>
    <w:rsid w:val="008F3876"/>
    <w:rsid w:val="008F39DF"/>
    <w:rsid w:val="009003B5"/>
    <w:rsid w:val="00901F30"/>
    <w:rsid w:val="009025B4"/>
    <w:rsid w:val="00902846"/>
    <w:rsid w:val="00903B47"/>
    <w:rsid w:val="00903BC4"/>
    <w:rsid w:val="009040FB"/>
    <w:rsid w:val="00905918"/>
    <w:rsid w:val="0090719B"/>
    <w:rsid w:val="00912FA9"/>
    <w:rsid w:val="009144B3"/>
    <w:rsid w:val="0091458C"/>
    <w:rsid w:val="00914982"/>
    <w:rsid w:val="00917798"/>
    <w:rsid w:val="00920657"/>
    <w:rsid w:val="00920D0A"/>
    <w:rsid w:val="00921682"/>
    <w:rsid w:val="00921975"/>
    <w:rsid w:val="00925224"/>
    <w:rsid w:val="00925E79"/>
    <w:rsid w:val="009264D4"/>
    <w:rsid w:val="00926857"/>
    <w:rsid w:val="00927E03"/>
    <w:rsid w:val="009302B6"/>
    <w:rsid w:val="009302BC"/>
    <w:rsid w:val="00931460"/>
    <w:rsid w:val="00931703"/>
    <w:rsid w:val="009323A4"/>
    <w:rsid w:val="0093253E"/>
    <w:rsid w:val="00933F93"/>
    <w:rsid w:val="009358CD"/>
    <w:rsid w:val="0093631E"/>
    <w:rsid w:val="009371B8"/>
    <w:rsid w:val="00940292"/>
    <w:rsid w:val="00940B2A"/>
    <w:rsid w:val="00941115"/>
    <w:rsid w:val="00942E5E"/>
    <w:rsid w:val="0094367F"/>
    <w:rsid w:val="009440BD"/>
    <w:rsid w:val="009445CF"/>
    <w:rsid w:val="009458B9"/>
    <w:rsid w:val="009460BA"/>
    <w:rsid w:val="00946E0D"/>
    <w:rsid w:val="0094792E"/>
    <w:rsid w:val="009502B7"/>
    <w:rsid w:val="00950C9E"/>
    <w:rsid w:val="00951AC3"/>
    <w:rsid w:val="00951EDC"/>
    <w:rsid w:val="00952EE3"/>
    <w:rsid w:val="0095349C"/>
    <w:rsid w:val="009534AB"/>
    <w:rsid w:val="009539DA"/>
    <w:rsid w:val="00954FEA"/>
    <w:rsid w:val="00961865"/>
    <w:rsid w:val="009638B9"/>
    <w:rsid w:val="00963D56"/>
    <w:rsid w:val="009656CC"/>
    <w:rsid w:val="00966755"/>
    <w:rsid w:val="00967F4F"/>
    <w:rsid w:val="00970183"/>
    <w:rsid w:val="00970B2F"/>
    <w:rsid w:val="00971875"/>
    <w:rsid w:val="00971DD4"/>
    <w:rsid w:val="009747C9"/>
    <w:rsid w:val="009801A7"/>
    <w:rsid w:val="009831CF"/>
    <w:rsid w:val="00984BC1"/>
    <w:rsid w:val="00986DEE"/>
    <w:rsid w:val="009925AC"/>
    <w:rsid w:val="00992C74"/>
    <w:rsid w:val="00992E75"/>
    <w:rsid w:val="009964EA"/>
    <w:rsid w:val="009A0459"/>
    <w:rsid w:val="009A0854"/>
    <w:rsid w:val="009A0CF8"/>
    <w:rsid w:val="009A13CA"/>
    <w:rsid w:val="009A3750"/>
    <w:rsid w:val="009A414B"/>
    <w:rsid w:val="009A467A"/>
    <w:rsid w:val="009A4DF8"/>
    <w:rsid w:val="009A4F6D"/>
    <w:rsid w:val="009A6A72"/>
    <w:rsid w:val="009A6EEE"/>
    <w:rsid w:val="009A76DE"/>
    <w:rsid w:val="009A7D9D"/>
    <w:rsid w:val="009B04F8"/>
    <w:rsid w:val="009B4637"/>
    <w:rsid w:val="009B47E1"/>
    <w:rsid w:val="009C0523"/>
    <w:rsid w:val="009C054C"/>
    <w:rsid w:val="009C2758"/>
    <w:rsid w:val="009C2B36"/>
    <w:rsid w:val="009C39EC"/>
    <w:rsid w:val="009C4783"/>
    <w:rsid w:val="009D01DB"/>
    <w:rsid w:val="009D0683"/>
    <w:rsid w:val="009D0A7E"/>
    <w:rsid w:val="009D0DE7"/>
    <w:rsid w:val="009D6323"/>
    <w:rsid w:val="009D7956"/>
    <w:rsid w:val="009E1A2D"/>
    <w:rsid w:val="009E1AA6"/>
    <w:rsid w:val="009E3573"/>
    <w:rsid w:val="009E3BBB"/>
    <w:rsid w:val="009E3D03"/>
    <w:rsid w:val="009E4B7D"/>
    <w:rsid w:val="009E5270"/>
    <w:rsid w:val="009E7D22"/>
    <w:rsid w:val="009F0066"/>
    <w:rsid w:val="009F0313"/>
    <w:rsid w:val="009F2D3A"/>
    <w:rsid w:val="009F3D16"/>
    <w:rsid w:val="009F4590"/>
    <w:rsid w:val="009F55A1"/>
    <w:rsid w:val="009F63BC"/>
    <w:rsid w:val="009F6A9B"/>
    <w:rsid w:val="00A01999"/>
    <w:rsid w:val="00A02FAD"/>
    <w:rsid w:val="00A036B9"/>
    <w:rsid w:val="00A121F4"/>
    <w:rsid w:val="00A12622"/>
    <w:rsid w:val="00A12EEB"/>
    <w:rsid w:val="00A13C29"/>
    <w:rsid w:val="00A15384"/>
    <w:rsid w:val="00A15D2A"/>
    <w:rsid w:val="00A1655B"/>
    <w:rsid w:val="00A1785D"/>
    <w:rsid w:val="00A20678"/>
    <w:rsid w:val="00A207D3"/>
    <w:rsid w:val="00A227AC"/>
    <w:rsid w:val="00A2294D"/>
    <w:rsid w:val="00A240AD"/>
    <w:rsid w:val="00A24C59"/>
    <w:rsid w:val="00A24D01"/>
    <w:rsid w:val="00A24F2C"/>
    <w:rsid w:val="00A25214"/>
    <w:rsid w:val="00A25302"/>
    <w:rsid w:val="00A25B49"/>
    <w:rsid w:val="00A26C60"/>
    <w:rsid w:val="00A30F08"/>
    <w:rsid w:val="00A3145D"/>
    <w:rsid w:val="00A31702"/>
    <w:rsid w:val="00A322B1"/>
    <w:rsid w:val="00A32D11"/>
    <w:rsid w:val="00A32D69"/>
    <w:rsid w:val="00A332B1"/>
    <w:rsid w:val="00A3524C"/>
    <w:rsid w:val="00A4036A"/>
    <w:rsid w:val="00A439E0"/>
    <w:rsid w:val="00A46A9E"/>
    <w:rsid w:val="00A46CD4"/>
    <w:rsid w:val="00A4788C"/>
    <w:rsid w:val="00A529FE"/>
    <w:rsid w:val="00A54C1F"/>
    <w:rsid w:val="00A56057"/>
    <w:rsid w:val="00A566C5"/>
    <w:rsid w:val="00A56CCF"/>
    <w:rsid w:val="00A60D98"/>
    <w:rsid w:val="00A612FB"/>
    <w:rsid w:val="00A63895"/>
    <w:rsid w:val="00A65F52"/>
    <w:rsid w:val="00A66695"/>
    <w:rsid w:val="00A66AB6"/>
    <w:rsid w:val="00A67D28"/>
    <w:rsid w:val="00A707C4"/>
    <w:rsid w:val="00A71E5D"/>
    <w:rsid w:val="00A72461"/>
    <w:rsid w:val="00A73DBC"/>
    <w:rsid w:val="00A741BC"/>
    <w:rsid w:val="00A7440E"/>
    <w:rsid w:val="00A764DE"/>
    <w:rsid w:val="00A803A8"/>
    <w:rsid w:val="00A81047"/>
    <w:rsid w:val="00A83F4A"/>
    <w:rsid w:val="00A8436E"/>
    <w:rsid w:val="00A848B4"/>
    <w:rsid w:val="00A84D63"/>
    <w:rsid w:val="00A86987"/>
    <w:rsid w:val="00A873F4"/>
    <w:rsid w:val="00A91713"/>
    <w:rsid w:val="00A91CFB"/>
    <w:rsid w:val="00A9350F"/>
    <w:rsid w:val="00A9366F"/>
    <w:rsid w:val="00A941BA"/>
    <w:rsid w:val="00A945CF"/>
    <w:rsid w:val="00A94879"/>
    <w:rsid w:val="00A97D9C"/>
    <w:rsid w:val="00AA08E8"/>
    <w:rsid w:val="00AA090D"/>
    <w:rsid w:val="00AA1B29"/>
    <w:rsid w:val="00AA3819"/>
    <w:rsid w:val="00AA511D"/>
    <w:rsid w:val="00AA5307"/>
    <w:rsid w:val="00AA628A"/>
    <w:rsid w:val="00AA7063"/>
    <w:rsid w:val="00AA7FF2"/>
    <w:rsid w:val="00AB35C3"/>
    <w:rsid w:val="00AB4091"/>
    <w:rsid w:val="00AB417F"/>
    <w:rsid w:val="00AB6BF8"/>
    <w:rsid w:val="00AB7865"/>
    <w:rsid w:val="00AC0C37"/>
    <w:rsid w:val="00AC0F06"/>
    <w:rsid w:val="00AC1920"/>
    <w:rsid w:val="00AC2D9B"/>
    <w:rsid w:val="00AC4866"/>
    <w:rsid w:val="00AC4DB1"/>
    <w:rsid w:val="00AC531D"/>
    <w:rsid w:val="00AC5428"/>
    <w:rsid w:val="00AC5F08"/>
    <w:rsid w:val="00AC63AA"/>
    <w:rsid w:val="00AC6407"/>
    <w:rsid w:val="00AC693E"/>
    <w:rsid w:val="00AD01C1"/>
    <w:rsid w:val="00AD1391"/>
    <w:rsid w:val="00AD2D4E"/>
    <w:rsid w:val="00AD2DE0"/>
    <w:rsid w:val="00AD5C87"/>
    <w:rsid w:val="00AD702A"/>
    <w:rsid w:val="00AD7D7A"/>
    <w:rsid w:val="00AE0273"/>
    <w:rsid w:val="00AE0AFC"/>
    <w:rsid w:val="00AE1099"/>
    <w:rsid w:val="00AE24E7"/>
    <w:rsid w:val="00AE54F9"/>
    <w:rsid w:val="00AE6C53"/>
    <w:rsid w:val="00AE7CAA"/>
    <w:rsid w:val="00AF0724"/>
    <w:rsid w:val="00AF07D1"/>
    <w:rsid w:val="00AF0897"/>
    <w:rsid w:val="00AF128E"/>
    <w:rsid w:val="00AF3187"/>
    <w:rsid w:val="00AF34C6"/>
    <w:rsid w:val="00AF4362"/>
    <w:rsid w:val="00AF5D15"/>
    <w:rsid w:val="00AF659D"/>
    <w:rsid w:val="00AF7714"/>
    <w:rsid w:val="00B001E4"/>
    <w:rsid w:val="00B00507"/>
    <w:rsid w:val="00B00811"/>
    <w:rsid w:val="00B00CB1"/>
    <w:rsid w:val="00B00ECA"/>
    <w:rsid w:val="00B00FDF"/>
    <w:rsid w:val="00B03B4C"/>
    <w:rsid w:val="00B04258"/>
    <w:rsid w:val="00B0477E"/>
    <w:rsid w:val="00B059FB"/>
    <w:rsid w:val="00B06987"/>
    <w:rsid w:val="00B0711D"/>
    <w:rsid w:val="00B12317"/>
    <w:rsid w:val="00B14BC0"/>
    <w:rsid w:val="00B159BE"/>
    <w:rsid w:val="00B1752A"/>
    <w:rsid w:val="00B17B7B"/>
    <w:rsid w:val="00B17D49"/>
    <w:rsid w:val="00B2236D"/>
    <w:rsid w:val="00B24699"/>
    <w:rsid w:val="00B2626D"/>
    <w:rsid w:val="00B272E0"/>
    <w:rsid w:val="00B279D2"/>
    <w:rsid w:val="00B30A5F"/>
    <w:rsid w:val="00B319D4"/>
    <w:rsid w:val="00B32324"/>
    <w:rsid w:val="00B334A3"/>
    <w:rsid w:val="00B33AF2"/>
    <w:rsid w:val="00B35EA7"/>
    <w:rsid w:val="00B365A1"/>
    <w:rsid w:val="00B36ACC"/>
    <w:rsid w:val="00B37349"/>
    <w:rsid w:val="00B37ABA"/>
    <w:rsid w:val="00B4414D"/>
    <w:rsid w:val="00B442C1"/>
    <w:rsid w:val="00B456B0"/>
    <w:rsid w:val="00B5140C"/>
    <w:rsid w:val="00B51830"/>
    <w:rsid w:val="00B52166"/>
    <w:rsid w:val="00B54CEA"/>
    <w:rsid w:val="00B55CF2"/>
    <w:rsid w:val="00B57C6F"/>
    <w:rsid w:val="00B60D34"/>
    <w:rsid w:val="00B615E1"/>
    <w:rsid w:val="00B61F91"/>
    <w:rsid w:val="00B63F58"/>
    <w:rsid w:val="00B65565"/>
    <w:rsid w:val="00B658E3"/>
    <w:rsid w:val="00B6649A"/>
    <w:rsid w:val="00B667EA"/>
    <w:rsid w:val="00B675C8"/>
    <w:rsid w:val="00B67E38"/>
    <w:rsid w:val="00B7051F"/>
    <w:rsid w:val="00B718C7"/>
    <w:rsid w:val="00B72798"/>
    <w:rsid w:val="00B73A45"/>
    <w:rsid w:val="00B752AE"/>
    <w:rsid w:val="00B75799"/>
    <w:rsid w:val="00B75A40"/>
    <w:rsid w:val="00B75AD4"/>
    <w:rsid w:val="00B75DD3"/>
    <w:rsid w:val="00B77D08"/>
    <w:rsid w:val="00B808DD"/>
    <w:rsid w:val="00B80E31"/>
    <w:rsid w:val="00B84B4D"/>
    <w:rsid w:val="00B858FC"/>
    <w:rsid w:val="00B91380"/>
    <w:rsid w:val="00B919A0"/>
    <w:rsid w:val="00B91ADE"/>
    <w:rsid w:val="00B91CBD"/>
    <w:rsid w:val="00B92D5D"/>
    <w:rsid w:val="00B93F1E"/>
    <w:rsid w:val="00B95FDB"/>
    <w:rsid w:val="00B961D8"/>
    <w:rsid w:val="00B96D9F"/>
    <w:rsid w:val="00B97116"/>
    <w:rsid w:val="00B97E0B"/>
    <w:rsid w:val="00BA0416"/>
    <w:rsid w:val="00BA21F4"/>
    <w:rsid w:val="00BA5D91"/>
    <w:rsid w:val="00BB0BA2"/>
    <w:rsid w:val="00BB0C0F"/>
    <w:rsid w:val="00BB2CA5"/>
    <w:rsid w:val="00BB2E02"/>
    <w:rsid w:val="00BB4DC8"/>
    <w:rsid w:val="00BB69C3"/>
    <w:rsid w:val="00BC1627"/>
    <w:rsid w:val="00BC386B"/>
    <w:rsid w:val="00BC5228"/>
    <w:rsid w:val="00BC61D8"/>
    <w:rsid w:val="00BC718D"/>
    <w:rsid w:val="00BD2AE9"/>
    <w:rsid w:val="00BD451E"/>
    <w:rsid w:val="00BD593A"/>
    <w:rsid w:val="00BD62E5"/>
    <w:rsid w:val="00BD64D8"/>
    <w:rsid w:val="00BE033D"/>
    <w:rsid w:val="00BE035B"/>
    <w:rsid w:val="00BE0895"/>
    <w:rsid w:val="00BE0A15"/>
    <w:rsid w:val="00BE2A8E"/>
    <w:rsid w:val="00BE3875"/>
    <w:rsid w:val="00BE4AE2"/>
    <w:rsid w:val="00BE4AF6"/>
    <w:rsid w:val="00BF1878"/>
    <w:rsid w:val="00BF324A"/>
    <w:rsid w:val="00BF3B5B"/>
    <w:rsid w:val="00BF4BAE"/>
    <w:rsid w:val="00BF5DE2"/>
    <w:rsid w:val="00C034DA"/>
    <w:rsid w:val="00C05F2F"/>
    <w:rsid w:val="00C06FCD"/>
    <w:rsid w:val="00C07505"/>
    <w:rsid w:val="00C119DC"/>
    <w:rsid w:val="00C12DB7"/>
    <w:rsid w:val="00C1437D"/>
    <w:rsid w:val="00C14EC0"/>
    <w:rsid w:val="00C154FC"/>
    <w:rsid w:val="00C156A0"/>
    <w:rsid w:val="00C167C0"/>
    <w:rsid w:val="00C2153D"/>
    <w:rsid w:val="00C21E95"/>
    <w:rsid w:val="00C21FB5"/>
    <w:rsid w:val="00C233BB"/>
    <w:rsid w:val="00C271A0"/>
    <w:rsid w:val="00C27C0A"/>
    <w:rsid w:val="00C27DD0"/>
    <w:rsid w:val="00C3017E"/>
    <w:rsid w:val="00C33869"/>
    <w:rsid w:val="00C338B1"/>
    <w:rsid w:val="00C35175"/>
    <w:rsid w:val="00C36021"/>
    <w:rsid w:val="00C360D6"/>
    <w:rsid w:val="00C3610A"/>
    <w:rsid w:val="00C36348"/>
    <w:rsid w:val="00C36591"/>
    <w:rsid w:val="00C37A7F"/>
    <w:rsid w:val="00C37CA9"/>
    <w:rsid w:val="00C40D26"/>
    <w:rsid w:val="00C40F22"/>
    <w:rsid w:val="00C41530"/>
    <w:rsid w:val="00C41B5E"/>
    <w:rsid w:val="00C42927"/>
    <w:rsid w:val="00C44B3F"/>
    <w:rsid w:val="00C44FBE"/>
    <w:rsid w:val="00C45D3B"/>
    <w:rsid w:val="00C46B20"/>
    <w:rsid w:val="00C46B47"/>
    <w:rsid w:val="00C46B8D"/>
    <w:rsid w:val="00C479FC"/>
    <w:rsid w:val="00C50344"/>
    <w:rsid w:val="00C51633"/>
    <w:rsid w:val="00C51909"/>
    <w:rsid w:val="00C51D63"/>
    <w:rsid w:val="00C5379C"/>
    <w:rsid w:val="00C5402A"/>
    <w:rsid w:val="00C54045"/>
    <w:rsid w:val="00C5428E"/>
    <w:rsid w:val="00C5709A"/>
    <w:rsid w:val="00C575BB"/>
    <w:rsid w:val="00C609B5"/>
    <w:rsid w:val="00C62CB4"/>
    <w:rsid w:val="00C635A3"/>
    <w:rsid w:val="00C63AF1"/>
    <w:rsid w:val="00C64A5E"/>
    <w:rsid w:val="00C64B8A"/>
    <w:rsid w:val="00C65A1C"/>
    <w:rsid w:val="00C66447"/>
    <w:rsid w:val="00C6673F"/>
    <w:rsid w:val="00C670A6"/>
    <w:rsid w:val="00C70606"/>
    <w:rsid w:val="00C70B45"/>
    <w:rsid w:val="00C71FC2"/>
    <w:rsid w:val="00C7200B"/>
    <w:rsid w:val="00C72C71"/>
    <w:rsid w:val="00C7406B"/>
    <w:rsid w:val="00C7574A"/>
    <w:rsid w:val="00C75E7E"/>
    <w:rsid w:val="00C76096"/>
    <w:rsid w:val="00C76110"/>
    <w:rsid w:val="00C761CD"/>
    <w:rsid w:val="00C7748F"/>
    <w:rsid w:val="00C8357A"/>
    <w:rsid w:val="00C8372F"/>
    <w:rsid w:val="00C85235"/>
    <w:rsid w:val="00C8581E"/>
    <w:rsid w:val="00C86C39"/>
    <w:rsid w:val="00C87A48"/>
    <w:rsid w:val="00C91024"/>
    <w:rsid w:val="00C92251"/>
    <w:rsid w:val="00C9288A"/>
    <w:rsid w:val="00C93700"/>
    <w:rsid w:val="00C937CE"/>
    <w:rsid w:val="00C93953"/>
    <w:rsid w:val="00C94080"/>
    <w:rsid w:val="00C94F7D"/>
    <w:rsid w:val="00C95BD8"/>
    <w:rsid w:val="00CA0506"/>
    <w:rsid w:val="00CA0791"/>
    <w:rsid w:val="00CA2B27"/>
    <w:rsid w:val="00CA2C7C"/>
    <w:rsid w:val="00CA4F06"/>
    <w:rsid w:val="00CA7956"/>
    <w:rsid w:val="00CA7FDC"/>
    <w:rsid w:val="00CB130D"/>
    <w:rsid w:val="00CB1C5A"/>
    <w:rsid w:val="00CB2687"/>
    <w:rsid w:val="00CB2DB4"/>
    <w:rsid w:val="00CB3E3B"/>
    <w:rsid w:val="00CB63D8"/>
    <w:rsid w:val="00CB6AC7"/>
    <w:rsid w:val="00CB77E4"/>
    <w:rsid w:val="00CB7AD0"/>
    <w:rsid w:val="00CB7CF7"/>
    <w:rsid w:val="00CB7D40"/>
    <w:rsid w:val="00CC05C9"/>
    <w:rsid w:val="00CC22A3"/>
    <w:rsid w:val="00CC2CDE"/>
    <w:rsid w:val="00CD1CC4"/>
    <w:rsid w:val="00CD2A5F"/>
    <w:rsid w:val="00CD3272"/>
    <w:rsid w:val="00CD3CDC"/>
    <w:rsid w:val="00CD470B"/>
    <w:rsid w:val="00CE074E"/>
    <w:rsid w:val="00CE1B2F"/>
    <w:rsid w:val="00CE2D02"/>
    <w:rsid w:val="00CE3408"/>
    <w:rsid w:val="00CE3816"/>
    <w:rsid w:val="00CE390F"/>
    <w:rsid w:val="00CE428B"/>
    <w:rsid w:val="00CE49D0"/>
    <w:rsid w:val="00CE4CEA"/>
    <w:rsid w:val="00CE4EC9"/>
    <w:rsid w:val="00CE5338"/>
    <w:rsid w:val="00CE560F"/>
    <w:rsid w:val="00CF04DC"/>
    <w:rsid w:val="00CF0775"/>
    <w:rsid w:val="00CF0AC9"/>
    <w:rsid w:val="00CF543A"/>
    <w:rsid w:val="00CF6C6C"/>
    <w:rsid w:val="00CF73B3"/>
    <w:rsid w:val="00D0080A"/>
    <w:rsid w:val="00D01549"/>
    <w:rsid w:val="00D01A6D"/>
    <w:rsid w:val="00D039D0"/>
    <w:rsid w:val="00D03A14"/>
    <w:rsid w:val="00D0446F"/>
    <w:rsid w:val="00D048BA"/>
    <w:rsid w:val="00D054D8"/>
    <w:rsid w:val="00D100F2"/>
    <w:rsid w:val="00D10DC3"/>
    <w:rsid w:val="00D1128C"/>
    <w:rsid w:val="00D136C3"/>
    <w:rsid w:val="00D138BE"/>
    <w:rsid w:val="00D13EE3"/>
    <w:rsid w:val="00D13F49"/>
    <w:rsid w:val="00D14475"/>
    <w:rsid w:val="00D15FE4"/>
    <w:rsid w:val="00D16114"/>
    <w:rsid w:val="00D21956"/>
    <w:rsid w:val="00D21AC5"/>
    <w:rsid w:val="00D21E1D"/>
    <w:rsid w:val="00D24885"/>
    <w:rsid w:val="00D24E6D"/>
    <w:rsid w:val="00D259EE"/>
    <w:rsid w:val="00D27C94"/>
    <w:rsid w:val="00D27D6A"/>
    <w:rsid w:val="00D35641"/>
    <w:rsid w:val="00D372B5"/>
    <w:rsid w:val="00D429B9"/>
    <w:rsid w:val="00D4425F"/>
    <w:rsid w:val="00D44F85"/>
    <w:rsid w:val="00D46E81"/>
    <w:rsid w:val="00D52D3E"/>
    <w:rsid w:val="00D54971"/>
    <w:rsid w:val="00D54AB5"/>
    <w:rsid w:val="00D5509F"/>
    <w:rsid w:val="00D55A04"/>
    <w:rsid w:val="00D55C08"/>
    <w:rsid w:val="00D5625C"/>
    <w:rsid w:val="00D57861"/>
    <w:rsid w:val="00D57EE3"/>
    <w:rsid w:val="00D60BF8"/>
    <w:rsid w:val="00D62590"/>
    <w:rsid w:val="00D62637"/>
    <w:rsid w:val="00D631CB"/>
    <w:rsid w:val="00D63317"/>
    <w:rsid w:val="00D652C8"/>
    <w:rsid w:val="00D6683A"/>
    <w:rsid w:val="00D7252B"/>
    <w:rsid w:val="00D73A14"/>
    <w:rsid w:val="00D757FC"/>
    <w:rsid w:val="00D809F3"/>
    <w:rsid w:val="00D819D0"/>
    <w:rsid w:val="00D82FFE"/>
    <w:rsid w:val="00D8311B"/>
    <w:rsid w:val="00D83483"/>
    <w:rsid w:val="00D848E7"/>
    <w:rsid w:val="00D8526E"/>
    <w:rsid w:val="00D86E99"/>
    <w:rsid w:val="00D87490"/>
    <w:rsid w:val="00D929DA"/>
    <w:rsid w:val="00D92A21"/>
    <w:rsid w:val="00D930E4"/>
    <w:rsid w:val="00D93344"/>
    <w:rsid w:val="00D93939"/>
    <w:rsid w:val="00D9563A"/>
    <w:rsid w:val="00D95799"/>
    <w:rsid w:val="00D95BDE"/>
    <w:rsid w:val="00DA070E"/>
    <w:rsid w:val="00DA0D5F"/>
    <w:rsid w:val="00DA1A0C"/>
    <w:rsid w:val="00DA1F74"/>
    <w:rsid w:val="00DA2ADE"/>
    <w:rsid w:val="00DA37C0"/>
    <w:rsid w:val="00DA41C2"/>
    <w:rsid w:val="00DA44F9"/>
    <w:rsid w:val="00DA61A1"/>
    <w:rsid w:val="00DA6A81"/>
    <w:rsid w:val="00DB18FD"/>
    <w:rsid w:val="00DB38EA"/>
    <w:rsid w:val="00DB3A89"/>
    <w:rsid w:val="00DB4E7A"/>
    <w:rsid w:val="00DB5425"/>
    <w:rsid w:val="00DB73D1"/>
    <w:rsid w:val="00DB774A"/>
    <w:rsid w:val="00DC05C9"/>
    <w:rsid w:val="00DC1ECC"/>
    <w:rsid w:val="00DC4682"/>
    <w:rsid w:val="00DC667C"/>
    <w:rsid w:val="00DD0523"/>
    <w:rsid w:val="00DD4727"/>
    <w:rsid w:val="00DD5C43"/>
    <w:rsid w:val="00DD6675"/>
    <w:rsid w:val="00DE04BD"/>
    <w:rsid w:val="00DE2DF2"/>
    <w:rsid w:val="00DF4CBF"/>
    <w:rsid w:val="00DF5085"/>
    <w:rsid w:val="00DF5417"/>
    <w:rsid w:val="00DF5ECD"/>
    <w:rsid w:val="00DF6C79"/>
    <w:rsid w:val="00DF7414"/>
    <w:rsid w:val="00DF7548"/>
    <w:rsid w:val="00DF7660"/>
    <w:rsid w:val="00E008FA"/>
    <w:rsid w:val="00E00937"/>
    <w:rsid w:val="00E02EFC"/>
    <w:rsid w:val="00E03D6C"/>
    <w:rsid w:val="00E0458B"/>
    <w:rsid w:val="00E04974"/>
    <w:rsid w:val="00E11494"/>
    <w:rsid w:val="00E117F4"/>
    <w:rsid w:val="00E12039"/>
    <w:rsid w:val="00E12D3B"/>
    <w:rsid w:val="00E16BAC"/>
    <w:rsid w:val="00E20A6F"/>
    <w:rsid w:val="00E229C0"/>
    <w:rsid w:val="00E22F79"/>
    <w:rsid w:val="00E246BA"/>
    <w:rsid w:val="00E24812"/>
    <w:rsid w:val="00E25548"/>
    <w:rsid w:val="00E30052"/>
    <w:rsid w:val="00E313D2"/>
    <w:rsid w:val="00E3216B"/>
    <w:rsid w:val="00E33511"/>
    <w:rsid w:val="00E33ADE"/>
    <w:rsid w:val="00E351BE"/>
    <w:rsid w:val="00E355A7"/>
    <w:rsid w:val="00E367EF"/>
    <w:rsid w:val="00E36A85"/>
    <w:rsid w:val="00E42030"/>
    <w:rsid w:val="00E42B57"/>
    <w:rsid w:val="00E44553"/>
    <w:rsid w:val="00E4536F"/>
    <w:rsid w:val="00E45856"/>
    <w:rsid w:val="00E45AAE"/>
    <w:rsid w:val="00E47152"/>
    <w:rsid w:val="00E47185"/>
    <w:rsid w:val="00E50573"/>
    <w:rsid w:val="00E526F5"/>
    <w:rsid w:val="00E53C33"/>
    <w:rsid w:val="00E54C8B"/>
    <w:rsid w:val="00E54DB0"/>
    <w:rsid w:val="00E55471"/>
    <w:rsid w:val="00E563F9"/>
    <w:rsid w:val="00E60CC2"/>
    <w:rsid w:val="00E60D89"/>
    <w:rsid w:val="00E61EE6"/>
    <w:rsid w:val="00E62A1C"/>
    <w:rsid w:val="00E64EF5"/>
    <w:rsid w:val="00E65A8D"/>
    <w:rsid w:val="00E71D8E"/>
    <w:rsid w:val="00E71F98"/>
    <w:rsid w:val="00E726C9"/>
    <w:rsid w:val="00E72F80"/>
    <w:rsid w:val="00E743ED"/>
    <w:rsid w:val="00E7503A"/>
    <w:rsid w:val="00E7632D"/>
    <w:rsid w:val="00E802E3"/>
    <w:rsid w:val="00E813F9"/>
    <w:rsid w:val="00E8247D"/>
    <w:rsid w:val="00E82F8E"/>
    <w:rsid w:val="00E83162"/>
    <w:rsid w:val="00E8391F"/>
    <w:rsid w:val="00E84422"/>
    <w:rsid w:val="00E84A2E"/>
    <w:rsid w:val="00E85EC6"/>
    <w:rsid w:val="00E86F24"/>
    <w:rsid w:val="00E8705C"/>
    <w:rsid w:val="00E92D29"/>
    <w:rsid w:val="00E93718"/>
    <w:rsid w:val="00E9488E"/>
    <w:rsid w:val="00E96768"/>
    <w:rsid w:val="00EA12E1"/>
    <w:rsid w:val="00EA2D6B"/>
    <w:rsid w:val="00EA3B1D"/>
    <w:rsid w:val="00EA4AC9"/>
    <w:rsid w:val="00EA5C5A"/>
    <w:rsid w:val="00EA5ECC"/>
    <w:rsid w:val="00EA77DF"/>
    <w:rsid w:val="00EB0FA5"/>
    <w:rsid w:val="00EB1616"/>
    <w:rsid w:val="00EB1784"/>
    <w:rsid w:val="00EB1F3A"/>
    <w:rsid w:val="00EB30F0"/>
    <w:rsid w:val="00EB3200"/>
    <w:rsid w:val="00EB50F5"/>
    <w:rsid w:val="00EB6557"/>
    <w:rsid w:val="00EB7286"/>
    <w:rsid w:val="00EB7AD7"/>
    <w:rsid w:val="00EC1930"/>
    <w:rsid w:val="00EC37BF"/>
    <w:rsid w:val="00EC6770"/>
    <w:rsid w:val="00EC7289"/>
    <w:rsid w:val="00EC73C5"/>
    <w:rsid w:val="00ED0AA7"/>
    <w:rsid w:val="00ED14DC"/>
    <w:rsid w:val="00ED378E"/>
    <w:rsid w:val="00ED449C"/>
    <w:rsid w:val="00ED59D6"/>
    <w:rsid w:val="00ED7423"/>
    <w:rsid w:val="00EE0608"/>
    <w:rsid w:val="00EE4947"/>
    <w:rsid w:val="00EE5050"/>
    <w:rsid w:val="00EE710E"/>
    <w:rsid w:val="00EE79C6"/>
    <w:rsid w:val="00EE7F50"/>
    <w:rsid w:val="00EF0C06"/>
    <w:rsid w:val="00EF2666"/>
    <w:rsid w:val="00EF3921"/>
    <w:rsid w:val="00EF3B9A"/>
    <w:rsid w:val="00EF5474"/>
    <w:rsid w:val="00EF6154"/>
    <w:rsid w:val="00EF644F"/>
    <w:rsid w:val="00EF6B7E"/>
    <w:rsid w:val="00EF73CE"/>
    <w:rsid w:val="00EF7961"/>
    <w:rsid w:val="00F00508"/>
    <w:rsid w:val="00F04987"/>
    <w:rsid w:val="00F04CC1"/>
    <w:rsid w:val="00F05813"/>
    <w:rsid w:val="00F07994"/>
    <w:rsid w:val="00F1144D"/>
    <w:rsid w:val="00F129AC"/>
    <w:rsid w:val="00F14687"/>
    <w:rsid w:val="00F1539D"/>
    <w:rsid w:val="00F17CE6"/>
    <w:rsid w:val="00F21474"/>
    <w:rsid w:val="00F2213A"/>
    <w:rsid w:val="00F227A5"/>
    <w:rsid w:val="00F23448"/>
    <w:rsid w:val="00F25FF3"/>
    <w:rsid w:val="00F27451"/>
    <w:rsid w:val="00F27C7C"/>
    <w:rsid w:val="00F30BF4"/>
    <w:rsid w:val="00F31EC1"/>
    <w:rsid w:val="00F32417"/>
    <w:rsid w:val="00F33CB3"/>
    <w:rsid w:val="00F34062"/>
    <w:rsid w:val="00F36AB4"/>
    <w:rsid w:val="00F37437"/>
    <w:rsid w:val="00F37613"/>
    <w:rsid w:val="00F378F6"/>
    <w:rsid w:val="00F40A14"/>
    <w:rsid w:val="00F40CB6"/>
    <w:rsid w:val="00F4168B"/>
    <w:rsid w:val="00F449F2"/>
    <w:rsid w:val="00F45CE1"/>
    <w:rsid w:val="00F47B71"/>
    <w:rsid w:val="00F51F18"/>
    <w:rsid w:val="00F52916"/>
    <w:rsid w:val="00F5512A"/>
    <w:rsid w:val="00F56853"/>
    <w:rsid w:val="00F60EB7"/>
    <w:rsid w:val="00F61194"/>
    <w:rsid w:val="00F6151D"/>
    <w:rsid w:val="00F61A8D"/>
    <w:rsid w:val="00F6354C"/>
    <w:rsid w:val="00F65528"/>
    <w:rsid w:val="00F6692C"/>
    <w:rsid w:val="00F70BD1"/>
    <w:rsid w:val="00F75229"/>
    <w:rsid w:val="00F754EF"/>
    <w:rsid w:val="00F7600E"/>
    <w:rsid w:val="00F76794"/>
    <w:rsid w:val="00F771EC"/>
    <w:rsid w:val="00F77281"/>
    <w:rsid w:val="00F8039F"/>
    <w:rsid w:val="00F807BD"/>
    <w:rsid w:val="00F8242B"/>
    <w:rsid w:val="00F83169"/>
    <w:rsid w:val="00F8551D"/>
    <w:rsid w:val="00F85522"/>
    <w:rsid w:val="00F8615E"/>
    <w:rsid w:val="00F8751B"/>
    <w:rsid w:val="00F87A75"/>
    <w:rsid w:val="00F916F8"/>
    <w:rsid w:val="00F918B6"/>
    <w:rsid w:val="00F92861"/>
    <w:rsid w:val="00F93943"/>
    <w:rsid w:val="00F93B0F"/>
    <w:rsid w:val="00F95BF3"/>
    <w:rsid w:val="00F95E2E"/>
    <w:rsid w:val="00F96D70"/>
    <w:rsid w:val="00FA0274"/>
    <w:rsid w:val="00FA100C"/>
    <w:rsid w:val="00FA3289"/>
    <w:rsid w:val="00FA381B"/>
    <w:rsid w:val="00FA4974"/>
    <w:rsid w:val="00FA4DBB"/>
    <w:rsid w:val="00FA5D28"/>
    <w:rsid w:val="00FA75B5"/>
    <w:rsid w:val="00FA79D3"/>
    <w:rsid w:val="00FB195B"/>
    <w:rsid w:val="00FB6BF2"/>
    <w:rsid w:val="00FC0C21"/>
    <w:rsid w:val="00FC1750"/>
    <w:rsid w:val="00FC1790"/>
    <w:rsid w:val="00FC3018"/>
    <w:rsid w:val="00FC3A2B"/>
    <w:rsid w:val="00FC3D56"/>
    <w:rsid w:val="00FC3EF1"/>
    <w:rsid w:val="00FC5516"/>
    <w:rsid w:val="00FC5C8D"/>
    <w:rsid w:val="00FC68AF"/>
    <w:rsid w:val="00FD065C"/>
    <w:rsid w:val="00FD0A76"/>
    <w:rsid w:val="00FD21D4"/>
    <w:rsid w:val="00FD3F8A"/>
    <w:rsid w:val="00FD43C0"/>
    <w:rsid w:val="00FD50ED"/>
    <w:rsid w:val="00FD5290"/>
    <w:rsid w:val="00FD7528"/>
    <w:rsid w:val="00FE061E"/>
    <w:rsid w:val="00FE11A8"/>
    <w:rsid w:val="00FE17F0"/>
    <w:rsid w:val="00FE2415"/>
    <w:rsid w:val="00FE4105"/>
    <w:rsid w:val="00FE4D34"/>
    <w:rsid w:val="00FE6262"/>
    <w:rsid w:val="00FE7F5E"/>
    <w:rsid w:val="00FF147B"/>
    <w:rsid w:val="00FF55AA"/>
    <w:rsid w:val="00FF5701"/>
    <w:rsid w:val="00FF5CEA"/>
    <w:rsid w:val="00FF698F"/>
    <w:rsid w:val="00FF6C92"/>
    <w:rsid w:val="00FF7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9AF573"/>
  <w15:chartTrackingRefBased/>
  <w15:docId w15:val="{03F07BD9-1C63-40BB-8BB5-53E202B42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D9C"/>
  </w:style>
  <w:style w:type="paragraph" w:styleId="Heading1">
    <w:name w:val="heading 1"/>
    <w:basedOn w:val="Normal"/>
    <w:next w:val="Normal"/>
    <w:link w:val="Heading1Char"/>
    <w:uiPriority w:val="9"/>
    <w:qFormat/>
    <w:rsid w:val="001A01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F3876"/>
    <w:pPr>
      <w:spacing w:after="120" w:line="240" w:lineRule="auto"/>
      <w:outlineLvl w:val="1"/>
    </w:pPr>
    <w:rPr>
      <w:rFonts w:cstheme="minorHAnsi"/>
      <w:b/>
      <w:color w:val="7030A0"/>
      <w:sz w:val="36"/>
      <w:szCs w:val="36"/>
    </w:rPr>
  </w:style>
  <w:style w:type="paragraph" w:styleId="Heading3">
    <w:name w:val="heading 3"/>
    <w:basedOn w:val="Normal"/>
    <w:next w:val="Normal"/>
    <w:link w:val="Heading3Char"/>
    <w:uiPriority w:val="9"/>
    <w:unhideWhenUsed/>
    <w:qFormat/>
    <w:rsid w:val="000B7E6B"/>
    <w:pPr>
      <w:spacing w:after="0" w:line="240" w:lineRule="auto"/>
      <w:outlineLvl w:val="2"/>
    </w:pPr>
    <w:rPr>
      <w:rFonts w:cstheme="minorHAnsi"/>
      <w:b/>
      <w:color w:val="00B050"/>
      <w:sz w:val="32"/>
      <w:szCs w:val="32"/>
    </w:rPr>
  </w:style>
  <w:style w:type="paragraph" w:styleId="Heading4">
    <w:name w:val="heading 4"/>
    <w:basedOn w:val="Heading3"/>
    <w:next w:val="Normal"/>
    <w:link w:val="Heading4Char"/>
    <w:uiPriority w:val="9"/>
    <w:unhideWhenUsed/>
    <w:qFormat/>
    <w:rsid w:val="007714A4"/>
    <w:pPr>
      <w:pBdr>
        <w:bottom w:val="single" w:sz="4" w:space="1" w:color="auto"/>
      </w:pBdr>
      <w:jc w:val="right"/>
      <w:outlineLvl w:val="3"/>
    </w:pPr>
    <w:rPr>
      <w:color w:val="C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402A"/>
    <w:rPr>
      <w:color w:val="0563C1" w:themeColor="hyperlink"/>
      <w:u w:val="single"/>
    </w:rPr>
  </w:style>
  <w:style w:type="paragraph" w:styleId="NormalWeb">
    <w:name w:val="Normal (Web)"/>
    <w:basedOn w:val="Normal"/>
    <w:uiPriority w:val="99"/>
    <w:unhideWhenUsed/>
    <w:rsid w:val="00C774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7748F"/>
    <w:rPr>
      <w:i/>
      <w:iCs/>
    </w:rPr>
  </w:style>
  <w:style w:type="paragraph" w:styleId="Header">
    <w:name w:val="header"/>
    <w:basedOn w:val="Normal"/>
    <w:link w:val="HeaderChar"/>
    <w:uiPriority w:val="99"/>
    <w:unhideWhenUsed/>
    <w:rsid w:val="005D45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5C2"/>
  </w:style>
  <w:style w:type="paragraph" w:styleId="Footer">
    <w:name w:val="footer"/>
    <w:basedOn w:val="Normal"/>
    <w:link w:val="FooterChar"/>
    <w:uiPriority w:val="99"/>
    <w:unhideWhenUsed/>
    <w:rsid w:val="005D45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5C2"/>
  </w:style>
  <w:style w:type="character" w:customStyle="1" w:styleId="Heading2Char">
    <w:name w:val="Heading 2 Char"/>
    <w:basedOn w:val="DefaultParagraphFont"/>
    <w:link w:val="Heading2"/>
    <w:uiPriority w:val="9"/>
    <w:rsid w:val="008F3876"/>
    <w:rPr>
      <w:rFonts w:cstheme="minorHAnsi"/>
      <w:b/>
      <w:color w:val="7030A0"/>
      <w:sz w:val="36"/>
      <w:szCs w:val="36"/>
    </w:rPr>
  </w:style>
  <w:style w:type="character" w:customStyle="1" w:styleId="sc">
    <w:name w:val="sc"/>
    <w:basedOn w:val="DefaultParagraphFont"/>
    <w:rsid w:val="00F14687"/>
  </w:style>
  <w:style w:type="character" w:customStyle="1" w:styleId="UnresolvedMention1">
    <w:name w:val="Unresolved Mention1"/>
    <w:basedOn w:val="DefaultParagraphFont"/>
    <w:uiPriority w:val="99"/>
    <w:semiHidden/>
    <w:unhideWhenUsed/>
    <w:rsid w:val="00E726C9"/>
    <w:rPr>
      <w:color w:val="605E5C"/>
      <w:shd w:val="clear" w:color="auto" w:fill="E1DFDD"/>
    </w:rPr>
  </w:style>
  <w:style w:type="character" w:styleId="FollowedHyperlink">
    <w:name w:val="FollowedHyperlink"/>
    <w:basedOn w:val="DefaultParagraphFont"/>
    <w:uiPriority w:val="99"/>
    <w:semiHidden/>
    <w:unhideWhenUsed/>
    <w:rsid w:val="00C94F7D"/>
    <w:rPr>
      <w:color w:val="954F72" w:themeColor="followedHyperlink"/>
      <w:u w:val="single"/>
    </w:rPr>
  </w:style>
  <w:style w:type="character" w:customStyle="1" w:styleId="Heading4Char">
    <w:name w:val="Heading 4 Char"/>
    <w:basedOn w:val="DefaultParagraphFont"/>
    <w:link w:val="Heading4"/>
    <w:uiPriority w:val="9"/>
    <w:rsid w:val="007714A4"/>
    <w:rPr>
      <w:rFonts w:cstheme="minorHAnsi"/>
      <w:b/>
      <w:color w:val="C00000"/>
      <w:sz w:val="36"/>
      <w:szCs w:val="36"/>
    </w:rPr>
  </w:style>
  <w:style w:type="paragraph" w:styleId="Subtitle">
    <w:name w:val="Subtitle"/>
    <w:basedOn w:val="Normal"/>
    <w:next w:val="Normal"/>
    <w:link w:val="SubtitleChar"/>
    <w:uiPriority w:val="11"/>
    <w:qFormat/>
    <w:rsid w:val="00E22F79"/>
    <w:pPr>
      <w:spacing w:after="0" w:line="240" w:lineRule="auto"/>
    </w:pPr>
    <w:rPr>
      <w:rFonts w:ascii="Franklin Gothic Demi" w:hAnsi="Franklin Gothic Demi" w:cs="UniversCA-Regular"/>
      <w:sz w:val="32"/>
      <w:szCs w:val="24"/>
    </w:rPr>
  </w:style>
  <w:style w:type="character" w:customStyle="1" w:styleId="SubtitleChar">
    <w:name w:val="Subtitle Char"/>
    <w:basedOn w:val="DefaultParagraphFont"/>
    <w:link w:val="Subtitle"/>
    <w:uiPriority w:val="11"/>
    <w:rsid w:val="00E22F79"/>
    <w:rPr>
      <w:rFonts w:ascii="Franklin Gothic Demi" w:hAnsi="Franklin Gothic Demi" w:cs="UniversCA-Regular"/>
      <w:sz w:val="32"/>
      <w:szCs w:val="24"/>
    </w:rPr>
  </w:style>
  <w:style w:type="paragraph" w:styleId="NoSpacing">
    <w:name w:val="No Spacing"/>
    <w:uiPriority w:val="1"/>
    <w:qFormat/>
    <w:rsid w:val="00E22F79"/>
    <w:pPr>
      <w:autoSpaceDE w:val="0"/>
      <w:autoSpaceDN w:val="0"/>
      <w:adjustRightInd w:val="0"/>
      <w:spacing w:after="0" w:line="240" w:lineRule="auto"/>
    </w:pPr>
    <w:rPr>
      <w:rFonts w:ascii="Franklin Gothic Book" w:hAnsi="Franklin Gothic Book" w:cs="UniversCA-Regular"/>
      <w:sz w:val="32"/>
      <w:szCs w:val="24"/>
    </w:rPr>
  </w:style>
  <w:style w:type="paragraph" w:styleId="ListParagraph">
    <w:name w:val="List Paragraph"/>
    <w:basedOn w:val="Normal"/>
    <w:uiPriority w:val="34"/>
    <w:qFormat/>
    <w:rsid w:val="00550047"/>
    <w:pPr>
      <w:ind w:left="720"/>
      <w:contextualSpacing/>
    </w:pPr>
  </w:style>
  <w:style w:type="paragraph" w:styleId="BalloonText">
    <w:name w:val="Balloon Text"/>
    <w:basedOn w:val="Normal"/>
    <w:link w:val="BalloonTextChar"/>
    <w:uiPriority w:val="99"/>
    <w:semiHidden/>
    <w:unhideWhenUsed/>
    <w:rsid w:val="005500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047"/>
    <w:rPr>
      <w:rFonts w:ascii="Segoe UI" w:hAnsi="Segoe UI" w:cs="Segoe UI"/>
      <w:sz w:val="18"/>
      <w:szCs w:val="18"/>
    </w:rPr>
  </w:style>
  <w:style w:type="character" w:styleId="UnresolvedMention">
    <w:name w:val="Unresolved Mention"/>
    <w:basedOn w:val="DefaultParagraphFont"/>
    <w:uiPriority w:val="99"/>
    <w:semiHidden/>
    <w:unhideWhenUsed/>
    <w:rsid w:val="003405E0"/>
    <w:rPr>
      <w:color w:val="605E5C"/>
      <w:shd w:val="clear" w:color="auto" w:fill="E1DFDD"/>
    </w:rPr>
  </w:style>
  <w:style w:type="character" w:customStyle="1" w:styleId="Heading3Char">
    <w:name w:val="Heading 3 Char"/>
    <w:basedOn w:val="DefaultParagraphFont"/>
    <w:link w:val="Heading3"/>
    <w:uiPriority w:val="9"/>
    <w:rsid w:val="000B7E6B"/>
    <w:rPr>
      <w:rFonts w:cstheme="minorHAnsi"/>
      <w:b/>
      <w:color w:val="00B050"/>
      <w:sz w:val="32"/>
      <w:szCs w:val="32"/>
    </w:rPr>
  </w:style>
  <w:style w:type="paragraph" w:customStyle="1" w:styleId="stdtext">
    <w:name w:val="std text"/>
    <w:basedOn w:val="Normal"/>
    <w:link w:val="stdtextChar"/>
    <w:qFormat/>
    <w:rsid w:val="003F610A"/>
    <w:pPr>
      <w:spacing w:after="0" w:line="240" w:lineRule="auto"/>
    </w:pPr>
    <w:rPr>
      <w:sz w:val="32"/>
      <w:szCs w:val="32"/>
    </w:rPr>
  </w:style>
  <w:style w:type="character" w:customStyle="1" w:styleId="text">
    <w:name w:val="text"/>
    <w:basedOn w:val="DefaultParagraphFont"/>
    <w:rsid w:val="003B266C"/>
  </w:style>
  <w:style w:type="character" w:customStyle="1" w:styleId="stdtextChar">
    <w:name w:val="std text Char"/>
    <w:basedOn w:val="DefaultParagraphFont"/>
    <w:link w:val="stdtext"/>
    <w:rsid w:val="003F610A"/>
    <w:rPr>
      <w:sz w:val="32"/>
      <w:szCs w:val="32"/>
    </w:rPr>
  </w:style>
  <w:style w:type="paragraph" w:styleId="FootnoteText">
    <w:name w:val="footnote text"/>
    <w:basedOn w:val="Normal"/>
    <w:link w:val="FootnoteTextChar"/>
    <w:uiPriority w:val="99"/>
    <w:semiHidden/>
    <w:unhideWhenUsed/>
    <w:rsid w:val="001E55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555C"/>
    <w:rPr>
      <w:sz w:val="20"/>
      <w:szCs w:val="20"/>
    </w:rPr>
  </w:style>
  <w:style w:type="character" w:styleId="FootnoteReference">
    <w:name w:val="footnote reference"/>
    <w:basedOn w:val="DefaultParagraphFont"/>
    <w:uiPriority w:val="99"/>
    <w:semiHidden/>
    <w:unhideWhenUsed/>
    <w:rsid w:val="001E555C"/>
    <w:rPr>
      <w:vertAlign w:val="superscript"/>
    </w:rPr>
  </w:style>
  <w:style w:type="paragraph" w:customStyle="1" w:styleId="bold">
    <w:name w:val="bold"/>
    <w:basedOn w:val="stdtext"/>
    <w:link w:val="boldChar"/>
    <w:qFormat/>
    <w:rsid w:val="006135D7"/>
    <w:rPr>
      <w:b/>
      <w:bCs/>
    </w:rPr>
  </w:style>
  <w:style w:type="character" w:customStyle="1" w:styleId="boldChar">
    <w:name w:val="bold Char"/>
    <w:basedOn w:val="stdtextChar"/>
    <w:link w:val="bold"/>
    <w:rsid w:val="006135D7"/>
    <w:rPr>
      <w:b/>
      <w:bCs/>
      <w:sz w:val="32"/>
      <w:szCs w:val="32"/>
    </w:rPr>
  </w:style>
  <w:style w:type="paragraph" w:customStyle="1" w:styleId="maintext">
    <w:name w:val="main text"/>
    <w:basedOn w:val="Normal"/>
    <w:link w:val="maintextChar"/>
    <w:qFormat/>
    <w:rsid w:val="009B47E1"/>
    <w:pPr>
      <w:spacing w:after="0"/>
    </w:pPr>
    <w:rPr>
      <w:sz w:val="32"/>
      <w:szCs w:val="32"/>
    </w:rPr>
  </w:style>
  <w:style w:type="character" w:customStyle="1" w:styleId="maintextChar">
    <w:name w:val="main text Char"/>
    <w:basedOn w:val="DefaultParagraphFont"/>
    <w:link w:val="maintext"/>
    <w:rsid w:val="009B47E1"/>
    <w:rPr>
      <w:sz w:val="32"/>
      <w:szCs w:val="32"/>
    </w:rPr>
  </w:style>
  <w:style w:type="paragraph" w:customStyle="1" w:styleId="Standard">
    <w:name w:val="Standard"/>
    <w:rsid w:val="00DC667C"/>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indent-1-breaks">
    <w:name w:val="indent-1-breaks"/>
    <w:basedOn w:val="DefaultParagraphFont"/>
    <w:rsid w:val="00141499"/>
  </w:style>
  <w:style w:type="paragraph" w:customStyle="1" w:styleId="spacing">
    <w:name w:val="spacing"/>
    <w:basedOn w:val="Normal"/>
    <w:link w:val="spacingChar"/>
    <w:qFormat/>
    <w:rsid w:val="00023304"/>
    <w:pPr>
      <w:spacing w:after="0"/>
    </w:pPr>
  </w:style>
  <w:style w:type="character" w:customStyle="1" w:styleId="spacingChar">
    <w:name w:val="spacing Char"/>
    <w:basedOn w:val="DefaultParagraphFont"/>
    <w:link w:val="spacing"/>
    <w:rsid w:val="00023304"/>
  </w:style>
  <w:style w:type="character" w:customStyle="1" w:styleId="Heading1Char">
    <w:name w:val="Heading 1 Char"/>
    <w:basedOn w:val="DefaultParagraphFont"/>
    <w:link w:val="Heading1"/>
    <w:uiPriority w:val="9"/>
    <w:rsid w:val="001A010E"/>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D62590"/>
    <w:pPr>
      <w:spacing w:after="200" w:line="240" w:lineRule="auto"/>
    </w:pPr>
    <w:rPr>
      <w:i/>
      <w:iCs/>
      <w:color w:val="44546A" w:themeColor="text2"/>
      <w:sz w:val="18"/>
      <w:szCs w:val="18"/>
    </w:rPr>
  </w:style>
  <w:style w:type="paragraph" w:customStyle="1" w:styleId="meta-author">
    <w:name w:val="meta-author"/>
    <w:basedOn w:val="Normal"/>
    <w:rsid w:val="004911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ta-date">
    <w:name w:val="meta-date"/>
    <w:basedOn w:val="Normal"/>
    <w:rsid w:val="004911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ta-cat">
    <w:name w:val="meta-cat"/>
    <w:basedOn w:val="Normal"/>
    <w:rsid w:val="004911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ta-comments">
    <w:name w:val="meta-comments"/>
    <w:basedOn w:val="Normal"/>
    <w:rsid w:val="004911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9111B"/>
    <w:rPr>
      <w:b/>
      <w:bCs/>
    </w:rPr>
  </w:style>
  <w:style w:type="character" w:customStyle="1" w:styleId="small-caps">
    <w:name w:val="small-caps"/>
    <w:basedOn w:val="DefaultParagraphFont"/>
    <w:rsid w:val="002148C0"/>
  </w:style>
  <w:style w:type="character" w:styleId="CommentReference">
    <w:name w:val="annotation reference"/>
    <w:basedOn w:val="DefaultParagraphFont"/>
    <w:uiPriority w:val="99"/>
    <w:semiHidden/>
    <w:unhideWhenUsed/>
    <w:rsid w:val="004B0772"/>
    <w:rPr>
      <w:sz w:val="16"/>
      <w:szCs w:val="16"/>
    </w:rPr>
  </w:style>
  <w:style w:type="paragraph" w:styleId="CommentText">
    <w:name w:val="annotation text"/>
    <w:basedOn w:val="Normal"/>
    <w:link w:val="CommentTextChar"/>
    <w:uiPriority w:val="99"/>
    <w:semiHidden/>
    <w:unhideWhenUsed/>
    <w:rsid w:val="004B0772"/>
    <w:pPr>
      <w:spacing w:line="240" w:lineRule="auto"/>
    </w:pPr>
    <w:rPr>
      <w:sz w:val="20"/>
      <w:szCs w:val="20"/>
    </w:rPr>
  </w:style>
  <w:style w:type="character" w:customStyle="1" w:styleId="CommentTextChar">
    <w:name w:val="Comment Text Char"/>
    <w:basedOn w:val="DefaultParagraphFont"/>
    <w:link w:val="CommentText"/>
    <w:uiPriority w:val="99"/>
    <w:semiHidden/>
    <w:rsid w:val="004B0772"/>
    <w:rPr>
      <w:sz w:val="20"/>
      <w:szCs w:val="20"/>
    </w:rPr>
  </w:style>
  <w:style w:type="paragraph" w:styleId="CommentSubject">
    <w:name w:val="annotation subject"/>
    <w:basedOn w:val="CommentText"/>
    <w:next w:val="CommentText"/>
    <w:link w:val="CommentSubjectChar"/>
    <w:uiPriority w:val="99"/>
    <w:semiHidden/>
    <w:unhideWhenUsed/>
    <w:rsid w:val="004B0772"/>
    <w:rPr>
      <w:b/>
      <w:bCs/>
    </w:rPr>
  </w:style>
  <w:style w:type="character" w:customStyle="1" w:styleId="CommentSubjectChar">
    <w:name w:val="Comment Subject Char"/>
    <w:basedOn w:val="CommentTextChar"/>
    <w:link w:val="CommentSubject"/>
    <w:uiPriority w:val="99"/>
    <w:semiHidden/>
    <w:rsid w:val="004B0772"/>
    <w:rPr>
      <w:b/>
      <w:bCs/>
      <w:sz w:val="20"/>
      <w:szCs w:val="20"/>
    </w:rPr>
  </w:style>
  <w:style w:type="paragraph" w:customStyle="1" w:styleId="link">
    <w:name w:val="link"/>
    <w:basedOn w:val="spacing"/>
    <w:link w:val="linkChar"/>
    <w:qFormat/>
    <w:rsid w:val="007D59C9"/>
    <w:pPr>
      <w:jc w:val="right"/>
    </w:pPr>
    <w:rPr>
      <w:i/>
      <w:iCs/>
      <w:color w:val="7030A0"/>
      <w:sz w:val="28"/>
      <w:szCs w:val="28"/>
    </w:rPr>
  </w:style>
  <w:style w:type="character" w:customStyle="1" w:styleId="linkChar">
    <w:name w:val="link Char"/>
    <w:basedOn w:val="spacingChar"/>
    <w:link w:val="link"/>
    <w:rsid w:val="007D59C9"/>
    <w:rPr>
      <w:i/>
      <w:iCs/>
      <w:color w:val="7030A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4313">
      <w:bodyDiv w:val="1"/>
      <w:marLeft w:val="0"/>
      <w:marRight w:val="0"/>
      <w:marTop w:val="0"/>
      <w:marBottom w:val="0"/>
      <w:divBdr>
        <w:top w:val="none" w:sz="0" w:space="0" w:color="auto"/>
        <w:left w:val="none" w:sz="0" w:space="0" w:color="auto"/>
        <w:bottom w:val="none" w:sz="0" w:space="0" w:color="auto"/>
        <w:right w:val="none" w:sz="0" w:space="0" w:color="auto"/>
      </w:divBdr>
      <w:divsChild>
        <w:div w:id="1995527130">
          <w:marLeft w:val="0"/>
          <w:marRight w:val="0"/>
          <w:marTop w:val="0"/>
          <w:marBottom w:val="300"/>
          <w:divBdr>
            <w:top w:val="none" w:sz="0" w:space="0" w:color="auto"/>
            <w:left w:val="none" w:sz="0" w:space="0" w:color="auto"/>
            <w:bottom w:val="none" w:sz="0" w:space="0" w:color="auto"/>
            <w:right w:val="none" w:sz="0" w:space="0" w:color="auto"/>
          </w:divBdr>
        </w:div>
      </w:divsChild>
    </w:div>
    <w:div w:id="16006339">
      <w:bodyDiv w:val="1"/>
      <w:marLeft w:val="0"/>
      <w:marRight w:val="0"/>
      <w:marTop w:val="0"/>
      <w:marBottom w:val="0"/>
      <w:divBdr>
        <w:top w:val="none" w:sz="0" w:space="0" w:color="auto"/>
        <w:left w:val="none" w:sz="0" w:space="0" w:color="auto"/>
        <w:bottom w:val="none" w:sz="0" w:space="0" w:color="auto"/>
        <w:right w:val="none" w:sz="0" w:space="0" w:color="auto"/>
      </w:divBdr>
    </w:div>
    <w:div w:id="26491815">
      <w:bodyDiv w:val="1"/>
      <w:marLeft w:val="0"/>
      <w:marRight w:val="0"/>
      <w:marTop w:val="0"/>
      <w:marBottom w:val="0"/>
      <w:divBdr>
        <w:top w:val="none" w:sz="0" w:space="0" w:color="auto"/>
        <w:left w:val="none" w:sz="0" w:space="0" w:color="auto"/>
        <w:bottom w:val="none" w:sz="0" w:space="0" w:color="auto"/>
        <w:right w:val="none" w:sz="0" w:space="0" w:color="auto"/>
      </w:divBdr>
    </w:div>
    <w:div w:id="31804833">
      <w:bodyDiv w:val="1"/>
      <w:marLeft w:val="0"/>
      <w:marRight w:val="0"/>
      <w:marTop w:val="0"/>
      <w:marBottom w:val="0"/>
      <w:divBdr>
        <w:top w:val="none" w:sz="0" w:space="0" w:color="auto"/>
        <w:left w:val="none" w:sz="0" w:space="0" w:color="auto"/>
        <w:bottom w:val="none" w:sz="0" w:space="0" w:color="auto"/>
        <w:right w:val="none" w:sz="0" w:space="0" w:color="auto"/>
      </w:divBdr>
    </w:div>
    <w:div w:id="36006259">
      <w:bodyDiv w:val="1"/>
      <w:marLeft w:val="0"/>
      <w:marRight w:val="0"/>
      <w:marTop w:val="0"/>
      <w:marBottom w:val="0"/>
      <w:divBdr>
        <w:top w:val="none" w:sz="0" w:space="0" w:color="auto"/>
        <w:left w:val="none" w:sz="0" w:space="0" w:color="auto"/>
        <w:bottom w:val="none" w:sz="0" w:space="0" w:color="auto"/>
        <w:right w:val="none" w:sz="0" w:space="0" w:color="auto"/>
      </w:divBdr>
    </w:div>
    <w:div w:id="41832617">
      <w:bodyDiv w:val="1"/>
      <w:marLeft w:val="0"/>
      <w:marRight w:val="0"/>
      <w:marTop w:val="0"/>
      <w:marBottom w:val="0"/>
      <w:divBdr>
        <w:top w:val="none" w:sz="0" w:space="0" w:color="auto"/>
        <w:left w:val="none" w:sz="0" w:space="0" w:color="auto"/>
        <w:bottom w:val="none" w:sz="0" w:space="0" w:color="auto"/>
        <w:right w:val="none" w:sz="0" w:space="0" w:color="auto"/>
      </w:divBdr>
    </w:div>
    <w:div w:id="187106335">
      <w:bodyDiv w:val="1"/>
      <w:marLeft w:val="0"/>
      <w:marRight w:val="0"/>
      <w:marTop w:val="0"/>
      <w:marBottom w:val="0"/>
      <w:divBdr>
        <w:top w:val="none" w:sz="0" w:space="0" w:color="auto"/>
        <w:left w:val="none" w:sz="0" w:space="0" w:color="auto"/>
        <w:bottom w:val="none" w:sz="0" w:space="0" w:color="auto"/>
        <w:right w:val="none" w:sz="0" w:space="0" w:color="auto"/>
      </w:divBdr>
    </w:div>
    <w:div w:id="220677290">
      <w:bodyDiv w:val="1"/>
      <w:marLeft w:val="0"/>
      <w:marRight w:val="0"/>
      <w:marTop w:val="0"/>
      <w:marBottom w:val="0"/>
      <w:divBdr>
        <w:top w:val="none" w:sz="0" w:space="0" w:color="auto"/>
        <w:left w:val="none" w:sz="0" w:space="0" w:color="auto"/>
        <w:bottom w:val="none" w:sz="0" w:space="0" w:color="auto"/>
        <w:right w:val="none" w:sz="0" w:space="0" w:color="auto"/>
      </w:divBdr>
    </w:div>
    <w:div w:id="236938080">
      <w:bodyDiv w:val="1"/>
      <w:marLeft w:val="0"/>
      <w:marRight w:val="0"/>
      <w:marTop w:val="0"/>
      <w:marBottom w:val="0"/>
      <w:divBdr>
        <w:top w:val="none" w:sz="0" w:space="0" w:color="auto"/>
        <w:left w:val="none" w:sz="0" w:space="0" w:color="auto"/>
        <w:bottom w:val="none" w:sz="0" w:space="0" w:color="auto"/>
        <w:right w:val="none" w:sz="0" w:space="0" w:color="auto"/>
      </w:divBdr>
    </w:div>
    <w:div w:id="253586748">
      <w:bodyDiv w:val="1"/>
      <w:marLeft w:val="0"/>
      <w:marRight w:val="0"/>
      <w:marTop w:val="0"/>
      <w:marBottom w:val="0"/>
      <w:divBdr>
        <w:top w:val="none" w:sz="0" w:space="0" w:color="auto"/>
        <w:left w:val="none" w:sz="0" w:space="0" w:color="auto"/>
        <w:bottom w:val="none" w:sz="0" w:space="0" w:color="auto"/>
        <w:right w:val="none" w:sz="0" w:space="0" w:color="auto"/>
      </w:divBdr>
    </w:div>
    <w:div w:id="261182563">
      <w:bodyDiv w:val="1"/>
      <w:marLeft w:val="0"/>
      <w:marRight w:val="0"/>
      <w:marTop w:val="0"/>
      <w:marBottom w:val="0"/>
      <w:divBdr>
        <w:top w:val="none" w:sz="0" w:space="0" w:color="auto"/>
        <w:left w:val="none" w:sz="0" w:space="0" w:color="auto"/>
        <w:bottom w:val="none" w:sz="0" w:space="0" w:color="auto"/>
        <w:right w:val="none" w:sz="0" w:space="0" w:color="auto"/>
      </w:divBdr>
    </w:div>
    <w:div w:id="287591542">
      <w:bodyDiv w:val="1"/>
      <w:marLeft w:val="0"/>
      <w:marRight w:val="0"/>
      <w:marTop w:val="0"/>
      <w:marBottom w:val="0"/>
      <w:divBdr>
        <w:top w:val="none" w:sz="0" w:space="0" w:color="auto"/>
        <w:left w:val="none" w:sz="0" w:space="0" w:color="auto"/>
        <w:bottom w:val="none" w:sz="0" w:space="0" w:color="auto"/>
        <w:right w:val="none" w:sz="0" w:space="0" w:color="auto"/>
      </w:divBdr>
    </w:div>
    <w:div w:id="314842715">
      <w:bodyDiv w:val="1"/>
      <w:marLeft w:val="0"/>
      <w:marRight w:val="0"/>
      <w:marTop w:val="0"/>
      <w:marBottom w:val="0"/>
      <w:divBdr>
        <w:top w:val="none" w:sz="0" w:space="0" w:color="auto"/>
        <w:left w:val="none" w:sz="0" w:space="0" w:color="auto"/>
        <w:bottom w:val="none" w:sz="0" w:space="0" w:color="auto"/>
        <w:right w:val="none" w:sz="0" w:space="0" w:color="auto"/>
      </w:divBdr>
    </w:div>
    <w:div w:id="320551019">
      <w:bodyDiv w:val="1"/>
      <w:marLeft w:val="0"/>
      <w:marRight w:val="0"/>
      <w:marTop w:val="0"/>
      <w:marBottom w:val="0"/>
      <w:divBdr>
        <w:top w:val="none" w:sz="0" w:space="0" w:color="auto"/>
        <w:left w:val="none" w:sz="0" w:space="0" w:color="auto"/>
        <w:bottom w:val="none" w:sz="0" w:space="0" w:color="auto"/>
        <w:right w:val="none" w:sz="0" w:space="0" w:color="auto"/>
      </w:divBdr>
    </w:div>
    <w:div w:id="334920032">
      <w:bodyDiv w:val="1"/>
      <w:marLeft w:val="0"/>
      <w:marRight w:val="0"/>
      <w:marTop w:val="0"/>
      <w:marBottom w:val="0"/>
      <w:divBdr>
        <w:top w:val="none" w:sz="0" w:space="0" w:color="auto"/>
        <w:left w:val="none" w:sz="0" w:space="0" w:color="auto"/>
        <w:bottom w:val="none" w:sz="0" w:space="0" w:color="auto"/>
        <w:right w:val="none" w:sz="0" w:space="0" w:color="auto"/>
      </w:divBdr>
    </w:div>
    <w:div w:id="370034489">
      <w:bodyDiv w:val="1"/>
      <w:marLeft w:val="0"/>
      <w:marRight w:val="0"/>
      <w:marTop w:val="0"/>
      <w:marBottom w:val="0"/>
      <w:divBdr>
        <w:top w:val="none" w:sz="0" w:space="0" w:color="auto"/>
        <w:left w:val="none" w:sz="0" w:space="0" w:color="auto"/>
        <w:bottom w:val="none" w:sz="0" w:space="0" w:color="auto"/>
        <w:right w:val="none" w:sz="0" w:space="0" w:color="auto"/>
      </w:divBdr>
      <w:divsChild>
        <w:div w:id="1235437150">
          <w:marLeft w:val="0"/>
          <w:marRight w:val="0"/>
          <w:marTop w:val="0"/>
          <w:marBottom w:val="0"/>
          <w:divBdr>
            <w:top w:val="none" w:sz="0" w:space="0" w:color="auto"/>
            <w:left w:val="none" w:sz="0" w:space="0" w:color="auto"/>
            <w:bottom w:val="none" w:sz="0" w:space="0" w:color="auto"/>
            <w:right w:val="none" w:sz="0" w:space="0" w:color="auto"/>
          </w:divBdr>
        </w:div>
      </w:divsChild>
    </w:div>
    <w:div w:id="371463817">
      <w:bodyDiv w:val="1"/>
      <w:marLeft w:val="0"/>
      <w:marRight w:val="0"/>
      <w:marTop w:val="0"/>
      <w:marBottom w:val="0"/>
      <w:divBdr>
        <w:top w:val="none" w:sz="0" w:space="0" w:color="auto"/>
        <w:left w:val="none" w:sz="0" w:space="0" w:color="auto"/>
        <w:bottom w:val="none" w:sz="0" w:space="0" w:color="auto"/>
        <w:right w:val="none" w:sz="0" w:space="0" w:color="auto"/>
      </w:divBdr>
    </w:div>
    <w:div w:id="378209733">
      <w:bodyDiv w:val="1"/>
      <w:marLeft w:val="0"/>
      <w:marRight w:val="0"/>
      <w:marTop w:val="0"/>
      <w:marBottom w:val="0"/>
      <w:divBdr>
        <w:top w:val="none" w:sz="0" w:space="0" w:color="auto"/>
        <w:left w:val="none" w:sz="0" w:space="0" w:color="auto"/>
        <w:bottom w:val="none" w:sz="0" w:space="0" w:color="auto"/>
        <w:right w:val="none" w:sz="0" w:space="0" w:color="auto"/>
      </w:divBdr>
    </w:div>
    <w:div w:id="395662243">
      <w:bodyDiv w:val="1"/>
      <w:marLeft w:val="0"/>
      <w:marRight w:val="0"/>
      <w:marTop w:val="0"/>
      <w:marBottom w:val="0"/>
      <w:divBdr>
        <w:top w:val="none" w:sz="0" w:space="0" w:color="auto"/>
        <w:left w:val="none" w:sz="0" w:space="0" w:color="auto"/>
        <w:bottom w:val="none" w:sz="0" w:space="0" w:color="auto"/>
        <w:right w:val="none" w:sz="0" w:space="0" w:color="auto"/>
      </w:divBdr>
    </w:div>
    <w:div w:id="411900978">
      <w:bodyDiv w:val="1"/>
      <w:marLeft w:val="0"/>
      <w:marRight w:val="0"/>
      <w:marTop w:val="0"/>
      <w:marBottom w:val="0"/>
      <w:divBdr>
        <w:top w:val="none" w:sz="0" w:space="0" w:color="auto"/>
        <w:left w:val="none" w:sz="0" w:space="0" w:color="auto"/>
        <w:bottom w:val="none" w:sz="0" w:space="0" w:color="auto"/>
        <w:right w:val="none" w:sz="0" w:space="0" w:color="auto"/>
      </w:divBdr>
    </w:div>
    <w:div w:id="420948739">
      <w:bodyDiv w:val="1"/>
      <w:marLeft w:val="0"/>
      <w:marRight w:val="0"/>
      <w:marTop w:val="0"/>
      <w:marBottom w:val="0"/>
      <w:divBdr>
        <w:top w:val="none" w:sz="0" w:space="0" w:color="auto"/>
        <w:left w:val="none" w:sz="0" w:space="0" w:color="auto"/>
        <w:bottom w:val="none" w:sz="0" w:space="0" w:color="auto"/>
        <w:right w:val="none" w:sz="0" w:space="0" w:color="auto"/>
      </w:divBdr>
    </w:div>
    <w:div w:id="444692425">
      <w:bodyDiv w:val="1"/>
      <w:marLeft w:val="0"/>
      <w:marRight w:val="0"/>
      <w:marTop w:val="0"/>
      <w:marBottom w:val="0"/>
      <w:divBdr>
        <w:top w:val="none" w:sz="0" w:space="0" w:color="auto"/>
        <w:left w:val="none" w:sz="0" w:space="0" w:color="auto"/>
        <w:bottom w:val="none" w:sz="0" w:space="0" w:color="auto"/>
        <w:right w:val="none" w:sz="0" w:space="0" w:color="auto"/>
      </w:divBdr>
    </w:div>
    <w:div w:id="457259125">
      <w:bodyDiv w:val="1"/>
      <w:marLeft w:val="0"/>
      <w:marRight w:val="0"/>
      <w:marTop w:val="0"/>
      <w:marBottom w:val="0"/>
      <w:divBdr>
        <w:top w:val="none" w:sz="0" w:space="0" w:color="auto"/>
        <w:left w:val="none" w:sz="0" w:space="0" w:color="auto"/>
        <w:bottom w:val="none" w:sz="0" w:space="0" w:color="auto"/>
        <w:right w:val="none" w:sz="0" w:space="0" w:color="auto"/>
      </w:divBdr>
    </w:div>
    <w:div w:id="474836943">
      <w:bodyDiv w:val="1"/>
      <w:marLeft w:val="0"/>
      <w:marRight w:val="0"/>
      <w:marTop w:val="0"/>
      <w:marBottom w:val="0"/>
      <w:divBdr>
        <w:top w:val="none" w:sz="0" w:space="0" w:color="auto"/>
        <w:left w:val="none" w:sz="0" w:space="0" w:color="auto"/>
        <w:bottom w:val="none" w:sz="0" w:space="0" w:color="auto"/>
        <w:right w:val="none" w:sz="0" w:space="0" w:color="auto"/>
      </w:divBdr>
    </w:div>
    <w:div w:id="477457008">
      <w:bodyDiv w:val="1"/>
      <w:marLeft w:val="0"/>
      <w:marRight w:val="0"/>
      <w:marTop w:val="0"/>
      <w:marBottom w:val="0"/>
      <w:divBdr>
        <w:top w:val="none" w:sz="0" w:space="0" w:color="auto"/>
        <w:left w:val="none" w:sz="0" w:space="0" w:color="auto"/>
        <w:bottom w:val="none" w:sz="0" w:space="0" w:color="auto"/>
        <w:right w:val="none" w:sz="0" w:space="0" w:color="auto"/>
      </w:divBdr>
    </w:div>
    <w:div w:id="535968425">
      <w:bodyDiv w:val="1"/>
      <w:marLeft w:val="0"/>
      <w:marRight w:val="0"/>
      <w:marTop w:val="0"/>
      <w:marBottom w:val="0"/>
      <w:divBdr>
        <w:top w:val="none" w:sz="0" w:space="0" w:color="auto"/>
        <w:left w:val="none" w:sz="0" w:space="0" w:color="auto"/>
        <w:bottom w:val="none" w:sz="0" w:space="0" w:color="auto"/>
        <w:right w:val="none" w:sz="0" w:space="0" w:color="auto"/>
      </w:divBdr>
    </w:div>
    <w:div w:id="544147787">
      <w:bodyDiv w:val="1"/>
      <w:marLeft w:val="0"/>
      <w:marRight w:val="0"/>
      <w:marTop w:val="0"/>
      <w:marBottom w:val="0"/>
      <w:divBdr>
        <w:top w:val="none" w:sz="0" w:space="0" w:color="auto"/>
        <w:left w:val="none" w:sz="0" w:space="0" w:color="auto"/>
        <w:bottom w:val="none" w:sz="0" w:space="0" w:color="auto"/>
        <w:right w:val="none" w:sz="0" w:space="0" w:color="auto"/>
      </w:divBdr>
    </w:div>
    <w:div w:id="562647038">
      <w:bodyDiv w:val="1"/>
      <w:marLeft w:val="0"/>
      <w:marRight w:val="0"/>
      <w:marTop w:val="0"/>
      <w:marBottom w:val="0"/>
      <w:divBdr>
        <w:top w:val="none" w:sz="0" w:space="0" w:color="auto"/>
        <w:left w:val="none" w:sz="0" w:space="0" w:color="auto"/>
        <w:bottom w:val="none" w:sz="0" w:space="0" w:color="auto"/>
        <w:right w:val="none" w:sz="0" w:space="0" w:color="auto"/>
      </w:divBdr>
    </w:div>
    <w:div w:id="565654631">
      <w:bodyDiv w:val="1"/>
      <w:marLeft w:val="0"/>
      <w:marRight w:val="0"/>
      <w:marTop w:val="0"/>
      <w:marBottom w:val="0"/>
      <w:divBdr>
        <w:top w:val="none" w:sz="0" w:space="0" w:color="auto"/>
        <w:left w:val="none" w:sz="0" w:space="0" w:color="auto"/>
        <w:bottom w:val="none" w:sz="0" w:space="0" w:color="auto"/>
        <w:right w:val="none" w:sz="0" w:space="0" w:color="auto"/>
      </w:divBdr>
    </w:div>
    <w:div w:id="580142351">
      <w:bodyDiv w:val="1"/>
      <w:marLeft w:val="0"/>
      <w:marRight w:val="0"/>
      <w:marTop w:val="0"/>
      <w:marBottom w:val="0"/>
      <w:divBdr>
        <w:top w:val="none" w:sz="0" w:space="0" w:color="auto"/>
        <w:left w:val="none" w:sz="0" w:space="0" w:color="auto"/>
        <w:bottom w:val="none" w:sz="0" w:space="0" w:color="auto"/>
        <w:right w:val="none" w:sz="0" w:space="0" w:color="auto"/>
      </w:divBdr>
    </w:div>
    <w:div w:id="593363263">
      <w:bodyDiv w:val="1"/>
      <w:marLeft w:val="0"/>
      <w:marRight w:val="0"/>
      <w:marTop w:val="0"/>
      <w:marBottom w:val="0"/>
      <w:divBdr>
        <w:top w:val="none" w:sz="0" w:space="0" w:color="auto"/>
        <w:left w:val="none" w:sz="0" w:space="0" w:color="auto"/>
        <w:bottom w:val="none" w:sz="0" w:space="0" w:color="auto"/>
        <w:right w:val="none" w:sz="0" w:space="0" w:color="auto"/>
      </w:divBdr>
    </w:div>
    <w:div w:id="599415399">
      <w:bodyDiv w:val="1"/>
      <w:marLeft w:val="0"/>
      <w:marRight w:val="0"/>
      <w:marTop w:val="0"/>
      <w:marBottom w:val="0"/>
      <w:divBdr>
        <w:top w:val="none" w:sz="0" w:space="0" w:color="auto"/>
        <w:left w:val="none" w:sz="0" w:space="0" w:color="auto"/>
        <w:bottom w:val="none" w:sz="0" w:space="0" w:color="auto"/>
        <w:right w:val="none" w:sz="0" w:space="0" w:color="auto"/>
      </w:divBdr>
    </w:div>
    <w:div w:id="640427413">
      <w:bodyDiv w:val="1"/>
      <w:marLeft w:val="0"/>
      <w:marRight w:val="0"/>
      <w:marTop w:val="0"/>
      <w:marBottom w:val="0"/>
      <w:divBdr>
        <w:top w:val="none" w:sz="0" w:space="0" w:color="auto"/>
        <w:left w:val="none" w:sz="0" w:space="0" w:color="auto"/>
        <w:bottom w:val="none" w:sz="0" w:space="0" w:color="auto"/>
        <w:right w:val="none" w:sz="0" w:space="0" w:color="auto"/>
      </w:divBdr>
    </w:div>
    <w:div w:id="681011175">
      <w:bodyDiv w:val="1"/>
      <w:marLeft w:val="0"/>
      <w:marRight w:val="0"/>
      <w:marTop w:val="0"/>
      <w:marBottom w:val="0"/>
      <w:divBdr>
        <w:top w:val="none" w:sz="0" w:space="0" w:color="auto"/>
        <w:left w:val="none" w:sz="0" w:space="0" w:color="auto"/>
        <w:bottom w:val="none" w:sz="0" w:space="0" w:color="auto"/>
        <w:right w:val="none" w:sz="0" w:space="0" w:color="auto"/>
      </w:divBdr>
    </w:div>
    <w:div w:id="681474076">
      <w:bodyDiv w:val="1"/>
      <w:marLeft w:val="0"/>
      <w:marRight w:val="0"/>
      <w:marTop w:val="0"/>
      <w:marBottom w:val="0"/>
      <w:divBdr>
        <w:top w:val="none" w:sz="0" w:space="0" w:color="auto"/>
        <w:left w:val="none" w:sz="0" w:space="0" w:color="auto"/>
        <w:bottom w:val="none" w:sz="0" w:space="0" w:color="auto"/>
        <w:right w:val="none" w:sz="0" w:space="0" w:color="auto"/>
      </w:divBdr>
    </w:div>
    <w:div w:id="701368658">
      <w:bodyDiv w:val="1"/>
      <w:marLeft w:val="0"/>
      <w:marRight w:val="0"/>
      <w:marTop w:val="0"/>
      <w:marBottom w:val="0"/>
      <w:divBdr>
        <w:top w:val="none" w:sz="0" w:space="0" w:color="auto"/>
        <w:left w:val="none" w:sz="0" w:space="0" w:color="auto"/>
        <w:bottom w:val="none" w:sz="0" w:space="0" w:color="auto"/>
        <w:right w:val="none" w:sz="0" w:space="0" w:color="auto"/>
      </w:divBdr>
    </w:div>
    <w:div w:id="722676520">
      <w:bodyDiv w:val="1"/>
      <w:marLeft w:val="0"/>
      <w:marRight w:val="0"/>
      <w:marTop w:val="0"/>
      <w:marBottom w:val="0"/>
      <w:divBdr>
        <w:top w:val="none" w:sz="0" w:space="0" w:color="auto"/>
        <w:left w:val="none" w:sz="0" w:space="0" w:color="auto"/>
        <w:bottom w:val="none" w:sz="0" w:space="0" w:color="auto"/>
        <w:right w:val="none" w:sz="0" w:space="0" w:color="auto"/>
      </w:divBdr>
    </w:div>
    <w:div w:id="724066709">
      <w:bodyDiv w:val="1"/>
      <w:marLeft w:val="0"/>
      <w:marRight w:val="0"/>
      <w:marTop w:val="0"/>
      <w:marBottom w:val="0"/>
      <w:divBdr>
        <w:top w:val="none" w:sz="0" w:space="0" w:color="auto"/>
        <w:left w:val="none" w:sz="0" w:space="0" w:color="auto"/>
        <w:bottom w:val="none" w:sz="0" w:space="0" w:color="auto"/>
        <w:right w:val="none" w:sz="0" w:space="0" w:color="auto"/>
      </w:divBdr>
    </w:div>
    <w:div w:id="730422973">
      <w:bodyDiv w:val="1"/>
      <w:marLeft w:val="0"/>
      <w:marRight w:val="0"/>
      <w:marTop w:val="0"/>
      <w:marBottom w:val="0"/>
      <w:divBdr>
        <w:top w:val="none" w:sz="0" w:space="0" w:color="auto"/>
        <w:left w:val="none" w:sz="0" w:space="0" w:color="auto"/>
        <w:bottom w:val="none" w:sz="0" w:space="0" w:color="auto"/>
        <w:right w:val="none" w:sz="0" w:space="0" w:color="auto"/>
      </w:divBdr>
    </w:div>
    <w:div w:id="734008761">
      <w:bodyDiv w:val="1"/>
      <w:marLeft w:val="0"/>
      <w:marRight w:val="0"/>
      <w:marTop w:val="0"/>
      <w:marBottom w:val="0"/>
      <w:divBdr>
        <w:top w:val="none" w:sz="0" w:space="0" w:color="auto"/>
        <w:left w:val="none" w:sz="0" w:space="0" w:color="auto"/>
        <w:bottom w:val="none" w:sz="0" w:space="0" w:color="auto"/>
        <w:right w:val="none" w:sz="0" w:space="0" w:color="auto"/>
      </w:divBdr>
    </w:div>
    <w:div w:id="744837465">
      <w:bodyDiv w:val="1"/>
      <w:marLeft w:val="0"/>
      <w:marRight w:val="0"/>
      <w:marTop w:val="0"/>
      <w:marBottom w:val="0"/>
      <w:divBdr>
        <w:top w:val="none" w:sz="0" w:space="0" w:color="auto"/>
        <w:left w:val="none" w:sz="0" w:space="0" w:color="auto"/>
        <w:bottom w:val="none" w:sz="0" w:space="0" w:color="auto"/>
        <w:right w:val="none" w:sz="0" w:space="0" w:color="auto"/>
      </w:divBdr>
    </w:div>
    <w:div w:id="745103680">
      <w:bodyDiv w:val="1"/>
      <w:marLeft w:val="0"/>
      <w:marRight w:val="0"/>
      <w:marTop w:val="0"/>
      <w:marBottom w:val="0"/>
      <w:divBdr>
        <w:top w:val="none" w:sz="0" w:space="0" w:color="auto"/>
        <w:left w:val="none" w:sz="0" w:space="0" w:color="auto"/>
        <w:bottom w:val="none" w:sz="0" w:space="0" w:color="auto"/>
        <w:right w:val="none" w:sz="0" w:space="0" w:color="auto"/>
      </w:divBdr>
    </w:div>
    <w:div w:id="748624787">
      <w:bodyDiv w:val="1"/>
      <w:marLeft w:val="0"/>
      <w:marRight w:val="0"/>
      <w:marTop w:val="0"/>
      <w:marBottom w:val="0"/>
      <w:divBdr>
        <w:top w:val="none" w:sz="0" w:space="0" w:color="auto"/>
        <w:left w:val="none" w:sz="0" w:space="0" w:color="auto"/>
        <w:bottom w:val="none" w:sz="0" w:space="0" w:color="auto"/>
        <w:right w:val="none" w:sz="0" w:space="0" w:color="auto"/>
      </w:divBdr>
    </w:div>
    <w:div w:id="770126789">
      <w:bodyDiv w:val="1"/>
      <w:marLeft w:val="0"/>
      <w:marRight w:val="0"/>
      <w:marTop w:val="0"/>
      <w:marBottom w:val="0"/>
      <w:divBdr>
        <w:top w:val="none" w:sz="0" w:space="0" w:color="auto"/>
        <w:left w:val="none" w:sz="0" w:space="0" w:color="auto"/>
        <w:bottom w:val="none" w:sz="0" w:space="0" w:color="auto"/>
        <w:right w:val="none" w:sz="0" w:space="0" w:color="auto"/>
      </w:divBdr>
    </w:div>
    <w:div w:id="771439930">
      <w:bodyDiv w:val="1"/>
      <w:marLeft w:val="0"/>
      <w:marRight w:val="0"/>
      <w:marTop w:val="0"/>
      <w:marBottom w:val="0"/>
      <w:divBdr>
        <w:top w:val="none" w:sz="0" w:space="0" w:color="auto"/>
        <w:left w:val="none" w:sz="0" w:space="0" w:color="auto"/>
        <w:bottom w:val="none" w:sz="0" w:space="0" w:color="auto"/>
        <w:right w:val="none" w:sz="0" w:space="0" w:color="auto"/>
      </w:divBdr>
    </w:div>
    <w:div w:id="779420512">
      <w:bodyDiv w:val="1"/>
      <w:marLeft w:val="0"/>
      <w:marRight w:val="0"/>
      <w:marTop w:val="0"/>
      <w:marBottom w:val="0"/>
      <w:divBdr>
        <w:top w:val="none" w:sz="0" w:space="0" w:color="auto"/>
        <w:left w:val="none" w:sz="0" w:space="0" w:color="auto"/>
        <w:bottom w:val="none" w:sz="0" w:space="0" w:color="auto"/>
        <w:right w:val="none" w:sz="0" w:space="0" w:color="auto"/>
      </w:divBdr>
      <w:divsChild>
        <w:div w:id="683167807">
          <w:marLeft w:val="0"/>
          <w:marRight w:val="0"/>
          <w:marTop w:val="0"/>
          <w:marBottom w:val="0"/>
          <w:divBdr>
            <w:top w:val="none" w:sz="0" w:space="0" w:color="auto"/>
            <w:left w:val="none" w:sz="0" w:space="0" w:color="auto"/>
            <w:bottom w:val="none" w:sz="0" w:space="0" w:color="auto"/>
            <w:right w:val="none" w:sz="0" w:space="0" w:color="auto"/>
          </w:divBdr>
        </w:div>
      </w:divsChild>
    </w:div>
    <w:div w:id="835532880">
      <w:bodyDiv w:val="1"/>
      <w:marLeft w:val="0"/>
      <w:marRight w:val="0"/>
      <w:marTop w:val="0"/>
      <w:marBottom w:val="0"/>
      <w:divBdr>
        <w:top w:val="none" w:sz="0" w:space="0" w:color="auto"/>
        <w:left w:val="none" w:sz="0" w:space="0" w:color="auto"/>
        <w:bottom w:val="none" w:sz="0" w:space="0" w:color="auto"/>
        <w:right w:val="none" w:sz="0" w:space="0" w:color="auto"/>
      </w:divBdr>
    </w:div>
    <w:div w:id="841972033">
      <w:bodyDiv w:val="1"/>
      <w:marLeft w:val="0"/>
      <w:marRight w:val="0"/>
      <w:marTop w:val="0"/>
      <w:marBottom w:val="0"/>
      <w:divBdr>
        <w:top w:val="none" w:sz="0" w:space="0" w:color="auto"/>
        <w:left w:val="none" w:sz="0" w:space="0" w:color="auto"/>
        <w:bottom w:val="none" w:sz="0" w:space="0" w:color="auto"/>
        <w:right w:val="none" w:sz="0" w:space="0" w:color="auto"/>
      </w:divBdr>
    </w:div>
    <w:div w:id="848175393">
      <w:bodyDiv w:val="1"/>
      <w:marLeft w:val="0"/>
      <w:marRight w:val="0"/>
      <w:marTop w:val="0"/>
      <w:marBottom w:val="0"/>
      <w:divBdr>
        <w:top w:val="none" w:sz="0" w:space="0" w:color="auto"/>
        <w:left w:val="none" w:sz="0" w:space="0" w:color="auto"/>
        <w:bottom w:val="none" w:sz="0" w:space="0" w:color="auto"/>
        <w:right w:val="none" w:sz="0" w:space="0" w:color="auto"/>
      </w:divBdr>
    </w:div>
    <w:div w:id="868222065">
      <w:bodyDiv w:val="1"/>
      <w:marLeft w:val="0"/>
      <w:marRight w:val="0"/>
      <w:marTop w:val="0"/>
      <w:marBottom w:val="0"/>
      <w:divBdr>
        <w:top w:val="none" w:sz="0" w:space="0" w:color="auto"/>
        <w:left w:val="none" w:sz="0" w:space="0" w:color="auto"/>
        <w:bottom w:val="none" w:sz="0" w:space="0" w:color="auto"/>
        <w:right w:val="none" w:sz="0" w:space="0" w:color="auto"/>
      </w:divBdr>
    </w:div>
    <w:div w:id="869104360">
      <w:bodyDiv w:val="1"/>
      <w:marLeft w:val="0"/>
      <w:marRight w:val="0"/>
      <w:marTop w:val="0"/>
      <w:marBottom w:val="0"/>
      <w:divBdr>
        <w:top w:val="none" w:sz="0" w:space="0" w:color="auto"/>
        <w:left w:val="none" w:sz="0" w:space="0" w:color="auto"/>
        <w:bottom w:val="none" w:sz="0" w:space="0" w:color="auto"/>
        <w:right w:val="none" w:sz="0" w:space="0" w:color="auto"/>
      </w:divBdr>
    </w:div>
    <w:div w:id="897253634">
      <w:bodyDiv w:val="1"/>
      <w:marLeft w:val="0"/>
      <w:marRight w:val="0"/>
      <w:marTop w:val="0"/>
      <w:marBottom w:val="0"/>
      <w:divBdr>
        <w:top w:val="none" w:sz="0" w:space="0" w:color="auto"/>
        <w:left w:val="none" w:sz="0" w:space="0" w:color="auto"/>
        <w:bottom w:val="none" w:sz="0" w:space="0" w:color="auto"/>
        <w:right w:val="none" w:sz="0" w:space="0" w:color="auto"/>
      </w:divBdr>
    </w:div>
    <w:div w:id="927081645">
      <w:bodyDiv w:val="1"/>
      <w:marLeft w:val="0"/>
      <w:marRight w:val="0"/>
      <w:marTop w:val="0"/>
      <w:marBottom w:val="0"/>
      <w:divBdr>
        <w:top w:val="none" w:sz="0" w:space="0" w:color="auto"/>
        <w:left w:val="none" w:sz="0" w:space="0" w:color="auto"/>
        <w:bottom w:val="none" w:sz="0" w:space="0" w:color="auto"/>
        <w:right w:val="none" w:sz="0" w:space="0" w:color="auto"/>
      </w:divBdr>
    </w:div>
    <w:div w:id="1097099152">
      <w:bodyDiv w:val="1"/>
      <w:marLeft w:val="0"/>
      <w:marRight w:val="0"/>
      <w:marTop w:val="0"/>
      <w:marBottom w:val="0"/>
      <w:divBdr>
        <w:top w:val="none" w:sz="0" w:space="0" w:color="auto"/>
        <w:left w:val="none" w:sz="0" w:space="0" w:color="auto"/>
        <w:bottom w:val="none" w:sz="0" w:space="0" w:color="auto"/>
        <w:right w:val="none" w:sz="0" w:space="0" w:color="auto"/>
      </w:divBdr>
    </w:div>
    <w:div w:id="1101879973">
      <w:bodyDiv w:val="1"/>
      <w:marLeft w:val="0"/>
      <w:marRight w:val="0"/>
      <w:marTop w:val="0"/>
      <w:marBottom w:val="0"/>
      <w:divBdr>
        <w:top w:val="none" w:sz="0" w:space="0" w:color="auto"/>
        <w:left w:val="none" w:sz="0" w:space="0" w:color="auto"/>
        <w:bottom w:val="none" w:sz="0" w:space="0" w:color="auto"/>
        <w:right w:val="none" w:sz="0" w:space="0" w:color="auto"/>
      </w:divBdr>
    </w:div>
    <w:div w:id="1213927945">
      <w:bodyDiv w:val="1"/>
      <w:marLeft w:val="0"/>
      <w:marRight w:val="0"/>
      <w:marTop w:val="0"/>
      <w:marBottom w:val="0"/>
      <w:divBdr>
        <w:top w:val="none" w:sz="0" w:space="0" w:color="auto"/>
        <w:left w:val="none" w:sz="0" w:space="0" w:color="auto"/>
        <w:bottom w:val="none" w:sz="0" w:space="0" w:color="auto"/>
        <w:right w:val="none" w:sz="0" w:space="0" w:color="auto"/>
      </w:divBdr>
    </w:div>
    <w:div w:id="1216235480">
      <w:bodyDiv w:val="1"/>
      <w:marLeft w:val="0"/>
      <w:marRight w:val="0"/>
      <w:marTop w:val="0"/>
      <w:marBottom w:val="0"/>
      <w:divBdr>
        <w:top w:val="none" w:sz="0" w:space="0" w:color="auto"/>
        <w:left w:val="none" w:sz="0" w:space="0" w:color="auto"/>
        <w:bottom w:val="none" w:sz="0" w:space="0" w:color="auto"/>
        <w:right w:val="none" w:sz="0" w:space="0" w:color="auto"/>
      </w:divBdr>
    </w:div>
    <w:div w:id="1233270796">
      <w:bodyDiv w:val="1"/>
      <w:marLeft w:val="0"/>
      <w:marRight w:val="0"/>
      <w:marTop w:val="0"/>
      <w:marBottom w:val="0"/>
      <w:divBdr>
        <w:top w:val="none" w:sz="0" w:space="0" w:color="auto"/>
        <w:left w:val="none" w:sz="0" w:space="0" w:color="auto"/>
        <w:bottom w:val="none" w:sz="0" w:space="0" w:color="auto"/>
        <w:right w:val="none" w:sz="0" w:space="0" w:color="auto"/>
      </w:divBdr>
    </w:div>
    <w:div w:id="1310095563">
      <w:bodyDiv w:val="1"/>
      <w:marLeft w:val="0"/>
      <w:marRight w:val="0"/>
      <w:marTop w:val="0"/>
      <w:marBottom w:val="0"/>
      <w:divBdr>
        <w:top w:val="none" w:sz="0" w:space="0" w:color="auto"/>
        <w:left w:val="none" w:sz="0" w:space="0" w:color="auto"/>
        <w:bottom w:val="none" w:sz="0" w:space="0" w:color="auto"/>
        <w:right w:val="none" w:sz="0" w:space="0" w:color="auto"/>
      </w:divBdr>
    </w:div>
    <w:div w:id="1310475431">
      <w:bodyDiv w:val="1"/>
      <w:marLeft w:val="0"/>
      <w:marRight w:val="0"/>
      <w:marTop w:val="0"/>
      <w:marBottom w:val="0"/>
      <w:divBdr>
        <w:top w:val="none" w:sz="0" w:space="0" w:color="auto"/>
        <w:left w:val="none" w:sz="0" w:space="0" w:color="auto"/>
        <w:bottom w:val="none" w:sz="0" w:space="0" w:color="auto"/>
        <w:right w:val="none" w:sz="0" w:space="0" w:color="auto"/>
      </w:divBdr>
    </w:div>
    <w:div w:id="1315328865">
      <w:bodyDiv w:val="1"/>
      <w:marLeft w:val="0"/>
      <w:marRight w:val="0"/>
      <w:marTop w:val="0"/>
      <w:marBottom w:val="0"/>
      <w:divBdr>
        <w:top w:val="none" w:sz="0" w:space="0" w:color="auto"/>
        <w:left w:val="none" w:sz="0" w:space="0" w:color="auto"/>
        <w:bottom w:val="none" w:sz="0" w:space="0" w:color="auto"/>
        <w:right w:val="none" w:sz="0" w:space="0" w:color="auto"/>
      </w:divBdr>
    </w:div>
    <w:div w:id="1320648379">
      <w:bodyDiv w:val="1"/>
      <w:marLeft w:val="0"/>
      <w:marRight w:val="0"/>
      <w:marTop w:val="0"/>
      <w:marBottom w:val="0"/>
      <w:divBdr>
        <w:top w:val="none" w:sz="0" w:space="0" w:color="auto"/>
        <w:left w:val="none" w:sz="0" w:space="0" w:color="auto"/>
        <w:bottom w:val="none" w:sz="0" w:space="0" w:color="auto"/>
        <w:right w:val="none" w:sz="0" w:space="0" w:color="auto"/>
      </w:divBdr>
    </w:div>
    <w:div w:id="1333610068">
      <w:bodyDiv w:val="1"/>
      <w:marLeft w:val="0"/>
      <w:marRight w:val="0"/>
      <w:marTop w:val="0"/>
      <w:marBottom w:val="0"/>
      <w:divBdr>
        <w:top w:val="none" w:sz="0" w:space="0" w:color="auto"/>
        <w:left w:val="none" w:sz="0" w:space="0" w:color="auto"/>
        <w:bottom w:val="none" w:sz="0" w:space="0" w:color="auto"/>
        <w:right w:val="none" w:sz="0" w:space="0" w:color="auto"/>
      </w:divBdr>
    </w:div>
    <w:div w:id="1335839397">
      <w:bodyDiv w:val="1"/>
      <w:marLeft w:val="0"/>
      <w:marRight w:val="0"/>
      <w:marTop w:val="0"/>
      <w:marBottom w:val="0"/>
      <w:divBdr>
        <w:top w:val="none" w:sz="0" w:space="0" w:color="auto"/>
        <w:left w:val="none" w:sz="0" w:space="0" w:color="auto"/>
        <w:bottom w:val="none" w:sz="0" w:space="0" w:color="auto"/>
        <w:right w:val="none" w:sz="0" w:space="0" w:color="auto"/>
      </w:divBdr>
    </w:div>
    <w:div w:id="1344700333">
      <w:bodyDiv w:val="1"/>
      <w:marLeft w:val="0"/>
      <w:marRight w:val="0"/>
      <w:marTop w:val="0"/>
      <w:marBottom w:val="0"/>
      <w:divBdr>
        <w:top w:val="none" w:sz="0" w:space="0" w:color="auto"/>
        <w:left w:val="none" w:sz="0" w:space="0" w:color="auto"/>
        <w:bottom w:val="none" w:sz="0" w:space="0" w:color="auto"/>
        <w:right w:val="none" w:sz="0" w:space="0" w:color="auto"/>
      </w:divBdr>
    </w:div>
    <w:div w:id="1406296208">
      <w:bodyDiv w:val="1"/>
      <w:marLeft w:val="0"/>
      <w:marRight w:val="0"/>
      <w:marTop w:val="0"/>
      <w:marBottom w:val="0"/>
      <w:divBdr>
        <w:top w:val="none" w:sz="0" w:space="0" w:color="auto"/>
        <w:left w:val="none" w:sz="0" w:space="0" w:color="auto"/>
        <w:bottom w:val="none" w:sz="0" w:space="0" w:color="auto"/>
        <w:right w:val="none" w:sz="0" w:space="0" w:color="auto"/>
      </w:divBdr>
    </w:div>
    <w:div w:id="1410693927">
      <w:bodyDiv w:val="1"/>
      <w:marLeft w:val="0"/>
      <w:marRight w:val="0"/>
      <w:marTop w:val="0"/>
      <w:marBottom w:val="0"/>
      <w:divBdr>
        <w:top w:val="none" w:sz="0" w:space="0" w:color="auto"/>
        <w:left w:val="none" w:sz="0" w:space="0" w:color="auto"/>
        <w:bottom w:val="none" w:sz="0" w:space="0" w:color="auto"/>
        <w:right w:val="none" w:sz="0" w:space="0" w:color="auto"/>
      </w:divBdr>
    </w:div>
    <w:div w:id="1431855101">
      <w:bodyDiv w:val="1"/>
      <w:marLeft w:val="0"/>
      <w:marRight w:val="0"/>
      <w:marTop w:val="0"/>
      <w:marBottom w:val="0"/>
      <w:divBdr>
        <w:top w:val="none" w:sz="0" w:space="0" w:color="auto"/>
        <w:left w:val="none" w:sz="0" w:space="0" w:color="auto"/>
        <w:bottom w:val="none" w:sz="0" w:space="0" w:color="auto"/>
        <w:right w:val="none" w:sz="0" w:space="0" w:color="auto"/>
      </w:divBdr>
    </w:div>
    <w:div w:id="1434402449">
      <w:bodyDiv w:val="1"/>
      <w:marLeft w:val="0"/>
      <w:marRight w:val="0"/>
      <w:marTop w:val="0"/>
      <w:marBottom w:val="0"/>
      <w:divBdr>
        <w:top w:val="none" w:sz="0" w:space="0" w:color="auto"/>
        <w:left w:val="none" w:sz="0" w:space="0" w:color="auto"/>
        <w:bottom w:val="none" w:sz="0" w:space="0" w:color="auto"/>
        <w:right w:val="none" w:sz="0" w:space="0" w:color="auto"/>
      </w:divBdr>
    </w:div>
    <w:div w:id="1464229898">
      <w:bodyDiv w:val="1"/>
      <w:marLeft w:val="0"/>
      <w:marRight w:val="0"/>
      <w:marTop w:val="0"/>
      <w:marBottom w:val="0"/>
      <w:divBdr>
        <w:top w:val="none" w:sz="0" w:space="0" w:color="auto"/>
        <w:left w:val="none" w:sz="0" w:space="0" w:color="auto"/>
        <w:bottom w:val="none" w:sz="0" w:space="0" w:color="auto"/>
        <w:right w:val="none" w:sz="0" w:space="0" w:color="auto"/>
      </w:divBdr>
    </w:div>
    <w:div w:id="1483353738">
      <w:bodyDiv w:val="1"/>
      <w:marLeft w:val="0"/>
      <w:marRight w:val="0"/>
      <w:marTop w:val="0"/>
      <w:marBottom w:val="0"/>
      <w:divBdr>
        <w:top w:val="none" w:sz="0" w:space="0" w:color="auto"/>
        <w:left w:val="none" w:sz="0" w:space="0" w:color="auto"/>
        <w:bottom w:val="none" w:sz="0" w:space="0" w:color="auto"/>
        <w:right w:val="none" w:sz="0" w:space="0" w:color="auto"/>
      </w:divBdr>
    </w:div>
    <w:div w:id="1527597112">
      <w:bodyDiv w:val="1"/>
      <w:marLeft w:val="0"/>
      <w:marRight w:val="0"/>
      <w:marTop w:val="0"/>
      <w:marBottom w:val="0"/>
      <w:divBdr>
        <w:top w:val="none" w:sz="0" w:space="0" w:color="auto"/>
        <w:left w:val="none" w:sz="0" w:space="0" w:color="auto"/>
        <w:bottom w:val="none" w:sz="0" w:space="0" w:color="auto"/>
        <w:right w:val="none" w:sz="0" w:space="0" w:color="auto"/>
      </w:divBdr>
    </w:div>
    <w:div w:id="1549877156">
      <w:bodyDiv w:val="1"/>
      <w:marLeft w:val="0"/>
      <w:marRight w:val="0"/>
      <w:marTop w:val="0"/>
      <w:marBottom w:val="0"/>
      <w:divBdr>
        <w:top w:val="none" w:sz="0" w:space="0" w:color="auto"/>
        <w:left w:val="none" w:sz="0" w:space="0" w:color="auto"/>
        <w:bottom w:val="none" w:sz="0" w:space="0" w:color="auto"/>
        <w:right w:val="none" w:sz="0" w:space="0" w:color="auto"/>
      </w:divBdr>
    </w:div>
    <w:div w:id="1568104576">
      <w:bodyDiv w:val="1"/>
      <w:marLeft w:val="0"/>
      <w:marRight w:val="0"/>
      <w:marTop w:val="0"/>
      <w:marBottom w:val="0"/>
      <w:divBdr>
        <w:top w:val="none" w:sz="0" w:space="0" w:color="auto"/>
        <w:left w:val="none" w:sz="0" w:space="0" w:color="auto"/>
        <w:bottom w:val="none" w:sz="0" w:space="0" w:color="auto"/>
        <w:right w:val="none" w:sz="0" w:space="0" w:color="auto"/>
      </w:divBdr>
    </w:div>
    <w:div w:id="1600286067">
      <w:bodyDiv w:val="1"/>
      <w:marLeft w:val="0"/>
      <w:marRight w:val="0"/>
      <w:marTop w:val="0"/>
      <w:marBottom w:val="0"/>
      <w:divBdr>
        <w:top w:val="none" w:sz="0" w:space="0" w:color="auto"/>
        <w:left w:val="none" w:sz="0" w:space="0" w:color="auto"/>
        <w:bottom w:val="none" w:sz="0" w:space="0" w:color="auto"/>
        <w:right w:val="none" w:sz="0" w:space="0" w:color="auto"/>
      </w:divBdr>
    </w:div>
    <w:div w:id="1603301936">
      <w:bodyDiv w:val="1"/>
      <w:marLeft w:val="0"/>
      <w:marRight w:val="0"/>
      <w:marTop w:val="0"/>
      <w:marBottom w:val="0"/>
      <w:divBdr>
        <w:top w:val="none" w:sz="0" w:space="0" w:color="auto"/>
        <w:left w:val="none" w:sz="0" w:space="0" w:color="auto"/>
        <w:bottom w:val="none" w:sz="0" w:space="0" w:color="auto"/>
        <w:right w:val="none" w:sz="0" w:space="0" w:color="auto"/>
      </w:divBdr>
    </w:div>
    <w:div w:id="1611283674">
      <w:bodyDiv w:val="1"/>
      <w:marLeft w:val="0"/>
      <w:marRight w:val="0"/>
      <w:marTop w:val="0"/>
      <w:marBottom w:val="0"/>
      <w:divBdr>
        <w:top w:val="none" w:sz="0" w:space="0" w:color="auto"/>
        <w:left w:val="none" w:sz="0" w:space="0" w:color="auto"/>
        <w:bottom w:val="none" w:sz="0" w:space="0" w:color="auto"/>
        <w:right w:val="none" w:sz="0" w:space="0" w:color="auto"/>
      </w:divBdr>
    </w:div>
    <w:div w:id="1623729199">
      <w:bodyDiv w:val="1"/>
      <w:marLeft w:val="0"/>
      <w:marRight w:val="0"/>
      <w:marTop w:val="0"/>
      <w:marBottom w:val="0"/>
      <w:divBdr>
        <w:top w:val="none" w:sz="0" w:space="0" w:color="auto"/>
        <w:left w:val="none" w:sz="0" w:space="0" w:color="auto"/>
        <w:bottom w:val="none" w:sz="0" w:space="0" w:color="auto"/>
        <w:right w:val="none" w:sz="0" w:space="0" w:color="auto"/>
      </w:divBdr>
    </w:div>
    <w:div w:id="1677347810">
      <w:bodyDiv w:val="1"/>
      <w:marLeft w:val="0"/>
      <w:marRight w:val="0"/>
      <w:marTop w:val="0"/>
      <w:marBottom w:val="0"/>
      <w:divBdr>
        <w:top w:val="none" w:sz="0" w:space="0" w:color="auto"/>
        <w:left w:val="none" w:sz="0" w:space="0" w:color="auto"/>
        <w:bottom w:val="none" w:sz="0" w:space="0" w:color="auto"/>
        <w:right w:val="none" w:sz="0" w:space="0" w:color="auto"/>
      </w:divBdr>
    </w:div>
    <w:div w:id="1700551037">
      <w:bodyDiv w:val="1"/>
      <w:marLeft w:val="0"/>
      <w:marRight w:val="0"/>
      <w:marTop w:val="0"/>
      <w:marBottom w:val="0"/>
      <w:divBdr>
        <w:top w:val="none" w:sz="0" w:space="0" w:color="auto"/>
        <w:left w:val="none" w:sz="0" w:space="0" w:color="auto"/>
        <w:bottom w:val="none" w:sz="0" w:space="0" w:color="auto"/>
        <w:right w:val="none" w:sz="0" w:space="0" w:color="auto"/>
      </w:divBdr>
    </w:div>
    <w:div w:id="1712072285">
      <w:bodyDiv w:val="1"/>
      <w:marLeft w:val="0"/>
      <w:marRight w:val="0"/>
      <w:marTop w:val="0"/>
      <w:marBottom w:val="0"/>
      <w:divBdr>
        <w:top w:val="none" w:sz="0" w:space="0" w:color="auto"/>
        <w:left w:val="none" w:sz="0" w:space="0" w:color="auto"/>
        <w:bottom w:val="none" w:sz="0" w:space="0" w:color="auto"/>
        <w:right w:val="none" w:sz="0" w:space="0" w:color="auto"/>
      </w:divBdr>
    </w:div>
    <w:div w:id="1716537590">
      <w:bodyDiv w:val="1"/>
      <w:marLeft w:val="0"/>
      <w:marRight w:val="0"/>
      <w:marTop w:val="0"/>
      <w:marBottom w:val="0"/>
      <w:divBdr>
        <w:top w:val="none" w:sz="0" w:space="0" w:color="auto"/>
        <w:left w:val="none" w:sz="0" w:space="0" w:color="auto"/>
        <w:bottom w:val="none" w:sz="0" w:space="0" w:color="auto"/>
        <w:right w:val="none" w:sz="0" w:space="0" w:color="auto"/>
      </w:divBdr>
    </w:div>
    <w:div w:id="1723941990">
      <w:bodyDiv w:val="1"/>
      <w:marLeft w:val="0"/>
      <w:marRight w:val="0"/>
      <w:marTop w:val="0"/>
      <w:marBottom w:val="0"/>
      <w:divBdr>
        <w:top w:val="none" w:sz="0" w:space="0" w:color="auto"/>
        <w:left w:val="none" w:sz="0" w:space="0" w:color="auto"/>
        <w:bottom w:val="none" w:sz="0" w:space="0" w:color="auto"/>
        <w:right w:val="none" w:sz="0" w:space="0" w:color="auto"/>
      </w:divBdr>
    </w:div>
    <w:div w:id="1736538928">
      <w:bodyDiv w:val="1"/>
      <w:marLeft w:val="0"/>
      <w:marRight w:val="0"/>
      <w:marTop w:val="0"/>
      <w:marBottom w:val="0"/>
      <w:divBdr>
        <w:top w:val="none" w:sz="0" w:space="0" w:color="auto"/>
        <w:left w:val="none" w:sz="0" w:space="0" w:color="auto"/>
        <w:bottom w:val="none" w:sz="0" w:space="0" w:color="auto"/>
        <w:right w:val="none" w:sz="0" w:space="0" w:color="auto"/>
      </w:divBdr>
    </w:div>
    <w:div w:id="1772626870">
      <w:bodyDiv w:val="1"/>
      <w:marLeft w:val="0"/>
      <w:marRight w:val="0"/>
      <w:marTop w:val="0"/>
      <w:marBottom w:val="0"/>
      <w:divBdr>
        <w:top w:val="none" w:sz="0" w:space="0" w:color="auto"/>
        <w:left w:val="none" w:sz="0" w:space="0" w:color="auto"/>
        <w:bottom w:val="none" w:sz="0" w:space="0" w:color="auto"/>
        <w:right w:val="none" w:sz="0" w:space="0" w:color="auto"/>
      </w:divBdr>
    </w:div>
    <w:div w:id="1780294421">
      <w:bodyDiv w:val="1"/>
      <w:marLeft w:val="0"/>
      <w:marRight w:val="0"/>
      <w:marTop w:val="0"/>
      <w:marBottom w:val="0"/>
      <w:divBdr>
        <w:top w:val="none" w:sz="0" w:space="0" w:color="auto"/>
        <w:left w:val="none" w:sz="0" w:space="0" w:color="auto"/>
        <w:bottom w:val="none" w:sz="0" w:space="0" w:color="auto"/>
        <w:right w:val="none" w:sz="0" w:space="0" w:color="auto"/>
      </w:divBdr>
    </w:div>
    <w:div w:id="1786193049">
      <w:bodyDiv w:val="1"/>
      <w:marLeft w:val="0"/>
      <w:marRight w:val="0"/>
      <w:marTop w:val="0"/>
      <w:marBottom w:val="0"/>
      <w:divBdr>
        <w:top w:val="none" w:sz="0" w:space="0" w:color="auto"/>
        <w:left w:val="none" w:sz="0" w:space="0" w:color="auto"/>
        <w:bottom w:val="none" w:sz="0" w:space="0" w:color="auto"/>
        <w:right w:val="none" w:sz="0" w:space="0" w:color="auto"/>
      </w:divBdr>
    </w:div>
    <w:div w:id="1815752612">
      <w:bodyDiv w:val="1"/>
      <w:marLeft w:val="0"/>
      <w:marRight w:val="0"/>
      <w:marTop w:val="0"/>
      <w:marBottom w:val="0"/>
      <w:divBdr>
        <w:top w:val="none" w:sz="0" w:space="0" w:color="auto"/>
        <w:left w:val="none" w:sz="0" w:space="0" w:color="auto"/>
        <w:bottom w:val="none" w:sz="0" w:space="0" w:color="auto"/>
        <w:right w:val="none" w:sz="0" w:space="0" w:color="auto"/>
      </w:divBdr>
    </w:div>
    <w:div w:id="1844515848">
      <w:bodyDiv w:val="1"/>
      <w:marLeft w:val="0"/>
      <w:marRight w:val="0"/>
      <w:marTop w:val="0"/>
      <w:marBottom w:val="0"/>
      <w:divBdr>
        <w:top w:val="none" w:sz="0" w:space="0" w:color="auto"/>
        <w:left w:val="none" w:sz="0" w:space="0" w:color="auto"/>
        <w:bottom w:val="none" w:sz="0" w:space="0" w:color="auto"/>
        <w:right w:val="none" w:sz="0" w:space="0" w:color="auto"/>
      </w:divBdr>
    </w:div>
    <w:div w:id="1850751779">
      <w:bodyDiv w:val="1"/>
      <w:marLeft w:val="0"/>
      <w:marRight w:val="0"/>
      <w:marTop w:val="0"/>
      <w:marBottom w:val="0"/>
      <w:divBdr>
        <w:top w:val="none" w:sz="0" w:space="0" w:color="auto"/>
        <w:left w:val="none" w:sz="0" w:space="0" w:color="auto"/>
        <w:bottom w:val="none" w:sz="0" w:space="0" w:color="auto"/>
        <w:right w:val="none" w:sz="0" w:space="0" w:color="auto"/>
      </w:divBdr>
    </w:div>
    <w:div w:id="1862208958">
      <w:bodyDiv w:val="1"/>
      <w:marLeft w:val="0"/>
      <w:marRight w:val="0"/>
      <w:marTop w:val="0"/>
      <w:marBottom w:val="0"/>
      <w:divBdr>
        <w:top w:val="none" w:sz="0" w:space="0" w:color="auto"/>
        <w:left w:val="none" w:sz="0" w:space="0" w:color="auto"/>
        <w:bottom w:val="none" w:sz="0" w:space="0" w:color="auto"/>
        <w:right w:val="none" w:sz="0" w:space="0" w:color="auto"/>
      </w:divBdr>
    </w:div>
    <w:div w:id="1878197479">
      <w:bodyDiv w:val="1"/>
      <w:marLeft w:val="0"/>
      <w:marRight w:val="0"/>
      <w:marTop w:val="0"/>
      <w:marBottom w:val="0"/>
      <w:divBdr>
        <w:top w:val="none" w:sz="0" w:space="0" w:color="auto"/>
        <w:left w:val="none" w:sz="0" w:space="0" w:color="auto"/>
        <w:bottom w:val="none" w:sz="0" w:space="0" w:color="auto"/>
        <w:right w:val="none" w:sz="0" w:space="0" w:color="auto"/>
      </w:divBdr>
    </w:div>
    <w:div w:id="1912348998">
      <w:bodyDiv w:val="1"/>
      <w:marLeft w:val="0"/>
      <w:marRight w:val="0"/>
      <w:marTop w:val="0"/>
      <w:marBottom w:val="0"/>
      <w:divBdr>
        <w:top w:val="none" w:sz="0" w:space="0" w:color="auto"/>
        <w:left w:val="none" w:sz="0" w:space="0" w:color="auto"/>
        <w:bottom w:val="none" w:sz="0" w:space="0" w:color="auto"/>
        <w:right w:val="none" w:sz="0" w:space="0" w:color="auto"/>
      </w:divBdr>
    </w:div>
    <w:div w:id="1913464298">
      <w:bodyDiv w:val="1"/>
      <w:marLeft w:val="0"/>
      <w:marRight w:val="0"/>
      <w:marTop w:val="0"/>
      <w:marBottom w:val="0"/>
      <w:divBdr>
        <w:top w:val="none" w:sz="0" w:space="0" w:color="auto"/>
        <w:left w:val="none" w:sz="0" w:space="0" w:color="auto"/>
        <w:bottom w:val="none" w:sz="0" w:space="0" w:color="auto"/>
        <w:right w:val="none" w:sz="0" w:space="0" w:color="auto"/>
      </w:divBdr>
    </w:div>
    <w:div w:id="1924291396">
      <w:bodyDiv w:val="1"/>
      <w:marLeft w:val="0"/>
      <w:marRight w:val="0"/>
      <w:marTop w:val="0"/>
      <w:marBottom w:val="0"/>
      <w:divBdr>
        <w:top w:val="none" w:sz="0" w:space="0" w:color="auto"/>
        <w:left w:val="none" w:sz="0" w:space="0" w:color="auto"/>
        <w:bottom w:val="none" w:sz="0" w:space="0" w:color="auto"/>
        <w:right w:val="none" w:sz="0" w:space="0" w:color="auto"/>
      </w:divBdr>
    </w:div>
    <w:div w:id="1932622778">
      <w:bodyDiv w:val="1"/>
      <w:marLeft w:val="0"/>
      <w:marRight w:val="0"/>
      <w:marTop w:val="0"/>
      <w:marBottom w:val="0"/>
      <w:divBdr>
        <w:top w:val="none" w:sz="0" w:space="0" w:color="auto"/>
        <w:left w:val="none" w:sz="0" w:space="0" w:color="auto"/>
        <w:bottom w:val="none" w:sz="0" w:space="0" w:color="auto"/>
        <w:right w:val="none" w:sz="0" w:space="0" w:color="auto"/>
      </w:divBdr>
    </w:div>
    <w:div w:id="1940403093">
      <w:bodyDiv w:val="1"/>
      <w:marLeft w:val="0"/>
      <w:marRight w:val="0"/>
      <w:marTop w:val="0"/>
      <w:marBottom w:val="0"/>
      <w:divBdr>
        <w:top w:val="none" w:sz="0" w:space="0" w:color="auto"/>
        <w:left w:val="none" w:sz="0" w:space="0" w:color="auto"/>
        <w:bottom w:val="none" w:sz="0" w:space="0" w:color="auto"/>
        <w:right w:val="none" w:sz="0" w:space="0" w:color="auto"/>
      </w:divBdr>
    </w:div>
    <w:div w:id="1956251629">
      <w:bodyDiv w:val="1"/>
      <w:marLeft w:val="0"/>
      <w:marRight w:val="0"/>
      <w:marTop w:val="0"/>
      <w:marBottom w:val="0"/>
      <w:divBdr>
        <w:top w:val="none" w:sz="0" w:space="0" w:color="auto"/>
        <w:left w:val="none" w:sz="0" w:space="0" w:color="auto"/>
        <w:bottom w:val="none" w:sz="0" w:space="0" w:color="auto"/>
        <w:right w:val="none" w:sz="0" w:space="0" w:color="auto"/>
      </w:divBdr>
    </w:div>
    <w:div w:id="1958103100">
      <w:bodyDiv w:val="1"/>
      <w:marLeft w:val="0"/>
      <w:marRight w:val="0"/>
      <w:marTop w:val="0"/>
      <w:marBottom w:val="0"/>
      <w:divBdr>
        <w:top w:val="none" w:sz="0" w:space="0" w:color="auto"/>
        <w:left w:val="none" w:sz="0" w:space="0" w:color="auto"/>
        <w:bottom w:val="none" w:sz="0" w:space="0" w:color="auto"/>
        <w:right w:val="none" w:sz="0" w:space="0" w:color="auto"/>
      </w:divBdr>
    </w:div>
    <w:div w:id="1971743634">
      <w:bodyDiv w:val="1"/>
      <w:marLeft w:val="0"/>
      <w:marRight w:val="0"/>
      <w:marTop w:val="0"/>
      <w:marBottom w:val="0"/>
      <w:divBdr>
        <w:top w:val="none" w:sz="0" w:space="0" w:color="auto"/>
        <w:left w:val="none" w:sz="0" w:space="0" w:color="auto"/>
        <w:bottom w:val="none" w:sz="0" w:space="0" w:color="auto"/>
        <w:right w:val="none" w:sz="0" w:space="0" w:color="auto"/>
      </w:divBdr>
    </w:div>
    <w:div w:id="1985741685">
      <w:bodyDiv w:val="1"/>
      <w:marLeft w:val="0"/>
      <w:marRight w:val="0"/>
      <w:marTop w:val="0"/>
      <w:marBottom w:val="0"/>
      <w:divBdr>
        <w:top w:val="none" w:sz="0" w:space="0" w:color="auto"/>
        <w:left w:val="none" w:sz="0" w:space="0" w:color="auto"/>
        <w:bottom w:val="none" w:sz="0" w:space="0" w:color="auto"/>
        <w:right w:val="none" w:sz="0" w:space="0" w:color="auto"/>
      </w:divBdr>
    </w:div>
    <w:div w:id="1998410443">
      <w:bodyDiv w:val="1"/>
      <w:marLeft w:val="0"/>
      <w:marRight w:val="0"/>
      <w:marTop w:val="0"/>
      <w:marBottom w:val="0"/>
      <w:divBdr>
        <w:top w:val="none" w:sz="0" w:space="0" w:color="auto"/>
        <w:left w:val="none" w:sz="0" w:space="0" w:color="auto"/>
        <w:bottom w:val="none" w:sz="0" w:space="0" w:color="auto"/>
        <w:right w:val="none" w:sz="0" w:space="0" w:color="auto"/>
      </w:divBdr>
    </w:div>
    <w:div w:id="2004166290">
      <w:bodyDiv w:val="1"/>
      <w:marLeft w:val="0"/>
      <w:marRight w:val="0"/>
      <w:marTop w:val="0"/>
      <w:marBottom w:val="0"/>
      <w:divBdr>
        <w:top w:val="none" w:sz="0" w:space="0" w:color="auto"/>
        <w:left w:val="none" w:sz="0" w:space="0" w:color="auto"/>
        <w:bottom w:val="none" w:sz="0" w:space="0" w:color="auto"/>
        <w:right w:val="none" w:sz="0" w:space="0" w:color="auto"/>
      </w:divBdr>
    </w:div>
    <w:div w:id="2022118964">
      <w:bodyDiv w:val="1"/>
      <w:marLeft w:val="0"/>
      <w:marRight w:val="0"/>
      <w:marTop w:val="0"/>
      <w:marBottom w:val="0"/>
      <w:divBdr>
        <w:top w:val="none" w:sz="0" w:space="0" w:color="auto"/>
        <w:left w:val="none" w:sz="0" w:space="0" w:color="auto"/>
        <w:bottom w:val="none" w:sz="0" w:space="0" w:color="auto"/>
        <w:right w:val="none" w:sz="0" w:space="0" w:color="auto"/>
      </w:divBdr>
    </w:div>
    <w:div w:id="2037808749">
      <w:bodyDiv w:val="1"/>
      <w:marLeft w:val="0"/>
      <w:marRight w:val="0"/>
      <w:marTop w:val="0"/>
      <w:marBottom w:val="0"/>
      <w:divBdr>
        <w:top w:val="none" w:sz="0" w:space="0" w:color="auto"/>
        <w:left w:val="none" w:sz="0" w:space="0" w:color="auto"/>
        <w:bottom w:val="none" w:sz="0" w:space="0" w:color="auto"/>
        <w:right w:val="none" w:sz="0" w:space="0" w:color="auto"/>
      </w:divBdr>
    </w:div>
    <w:div w:id="2054232839">
      <w:bodyDiv w:val="1"/>
      <w:marLeft w:val="0"/>
      <w:marRight w:val="0"/>
      <w:marTop w:val="0"/>
      <w:marBottom w:val="0"/>
      <w:divBdr>
        <w:top w:val="none" w:sz="0" w:space="0" w:color="auto"/>
        <w:left w:val="none" w:sz="0" w:space="0" w:color="auto"/>
        <w:bottom w:val="none" w:sz="0" w:space="0" w:color="auto"/>
        <w:right w:val="none" w:sz="0" w:space="0" w:color="auto"/>
      </w:divBdr>
    </w:div>
    <w:div w:id="2061586843">
      <w:bodyDiv w:val="1"/>
      <w:marLeft w:val="0"/>
      <w:marRight w:val="0"/>
      <w:marTop w:val="0"/>
      <w:marBottom w:val="0"/>
      <w:divBdr>
        <w:top w:val="none" w:sz="0" w:space="0" w:color="auto"/>
        <w:left w:val="none" w:sz="0" w:space="0" w:color="auto"/>
        <w:bottom w:val="none" w:sz="0" w:space="0" w:color="auto"/>
        <w:right w:val="none" w:sz="0" w:space="0" w:color="auto"/>
      </w:divBdr>
    </w:div>
    <w:div w:id="2064866751">
      <w:bodyDiv w:val="1"/>
      <w:marLeft w:val="0"/>
      <w:marRight w:val="0"/>
      <w:marTop w:val="0"/>
      <w:marBottom w:val="0"/>
      <w:divBdr>
        <w:top w:val="none" w:sz="0" w:space="0" w:color="auto"/>
        <w:left w:val="none" w:sz="0" w:space="0" w:color="auto"/>
        <w:bottom w:val="none" w:sz="0" w:space="0" w:color="auto"/>
        <w:right w:val="none" w:sz="0" w:space="0" w:color="auto"/>
      </w:divBdr>
    </w:div>
    <w:div w:id="2080010316">
      <w:bodyDiv w:val="1"/>
      <w:marLeft w:val="0"/>
      <w:marRight w:val="0"/>
      <w:marTop w:val="0"/>
      <w:marBottom w:val="0"/>
      <w:divBdr>
        <w:top w:val="none" w:sz="0" w:space="0" w:color="auto"/>
        <w:left w:val="none" w:sz="0" w:space="0" w:color="auto"/>
        <w:bottom w:val="none" w:sz="0" w:space="0" w:color="auto"/>
        <w:right w:val="none" w:sz="0" w:space="0" w:color="auto"/>
      </w:divBdr>
    </w:div>
    <w:div w:id="2105882384">
      <w:bodyDiv w:val="1"/>
      <w:marLeft w:val="0"/>
      <w:marRight w:val="0"/>
      <w:marTop w:val="0"/>
      <w:marBottom w:val="0"/>
      <w:divBdr>
        <w:top w:val="none" w:sz="0" w:space="0" w:color="auto"/>
        <w:left w:val="none" w:sz="0" w:space="0" w:color="auto"/>
        <w:bottom w:val="none" w:sz="0" w:space="0" w:color="auto"/>
        <w:right w:val="none" w:sz="0" w:space="0" w:color="auto"/>
      </w:divBdr>
    </w:div>
    <w:div w:id="2112356830">
      <w:bodyDiv w:val="1"/>
      <w:marLeft w:val="0"/>
      <w:marRight w:val="0"/>
      <w:marTop w:val="0"/>
      <w:marBottom w:val="0"/>
      <w:divBdr>
        <w:top w:val="none" w:sz="0" w:space="0" w:color="auto"/>
        <w:left w:val="none" w:sz="0" w:space="0" w:color="auto"/>
        <w:bottom w:val="none" w:sz="0" w:space="0" w:color="auto"/>
        <w:right w:val="none" w:sz="0" w:space="0" w:color="auto"/>
      </w:divBdr>
    </w:div>
    <w:div w:id="2114091116">
      <w:bodyDiv w:val="1"/>
      <w:marLeft w:val="0"/>
      <w:marRight w:val="0"/>
      <w:marTop w:val="0"/>
      <w:marBottom w:val="0"/>
      <w:divBdr>
        <w:top w:val="none" w:sz="0" w:space="0" w:color="auto"/>
        <w:left w:val="none" w:sz="0" w:space="0" w:color="auto"/>
        <w:bottom w:val="none" w:sz="0" w:space="0" w:color="auto"/>
        <w:right w:val="none" w:sz="0" w:space="0" w:color="auto"/>
      </w:divBdr>
    </w:div>
    <w:div w:id="2123262079">
      <w:bodyDiv w:val="1"/>
      <w:marLeft w:val="0"/>
      <w:marRight w:val="0"/>
      <w:marTop w:val="0"/>
      <w:marBottom w:val="0"/>
      <w:divBdr>
        <w:top w:val="none" w:sz="0" w:space="0" w:color="auto"/>
        <w:left w:val="none" w:sz="0" w:space="0" w:color="auto"/>
        <w:bottom w:val="none" w:sz="0" w:space="0" w:color="auto"/>
        <w:right w:val="none" w:sz="0" w:space="0" w:color="auto"/>
      </w:divBdr>
    </w:div>
    <w:div w:id="2123912295">
      <w:bodyDiv w:val="1"/>
      <w:marLeft w:val="0"/>
      <w:marRight w:val="0"/>
      <w:marTop w:val="0"/>
      <w:marBottom w:val="0"/>
      <w:divBdr>
        <w:top w:val="none" w:sz="0" w:space="0" w:color="auto"/>
        <w:left w:val="none" w:sz="0" w:space="0" w:color="auto"/>
        <w:bottom w:val="none" w:sz="0" w:space="0" w:color="auto"/>
        <w:right w:val="none" w:sz="0" w:space="0" w:color="auto"/>
      </w:divBdr>
    </w:div>
    <w:div w:id="213844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byEU7ZglRBY"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biblegatewa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estsussexcoastanddownscircuit.co.uk" TargetMode="External"/><Relationship Id="rId14" Type="http://schemas.openxmlformats.org/officeDocument/2006/relationships/image" Target="media/image4.sv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INetCache\Content.Outlook\UUZLU1E7\TEMPLATE%20Worship%20if%20you%20are%20unable%20to%20attend%20chur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5AFE8-5C15-45A8-B594-406C521EE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Worship if you are unable to attend church.dotx</Template>
  <TotalTime>120</TotalTime>
  <Pages>16</Pages>
  <Words>4375</Words>
  <Characters>24940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 Balsdon</cp:lastModifiedBy>
  <cp:revision>101</cp:revision>
  <cp:lastPrinted>2020-12-15T07:40:00Z</cp:lastPrinted>
  <dcterms:created xsi:type="dcterms:W3CDTF">2021-01-26T13:28:00Z</dcterms:created>
  <dcterms:modified xsi:type="dcterms:W3CDTF">2021-01-29T07:21:00Z</dcterms:modified>
</cp:coreProperties>
</file>